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8859F1" w14:textId="3ACB0A47" w:rsidR="006D6B15" w:rsidRPr="006D6B15" w:rsidRDefault="00170255" w:rsidP="005E3190">
      <w:pPr>
        <w:pStyle w:val="Heading2"/>
        <w:rPr>
          <w:lang w:eastAsia="en-US"/>
        </w:rPr>
      </w:pPr>
      <w:bookmarkStart w:id="0" w:name="_Hlk68108642"/>
      <w:r>
        <w:rPr>
          <w:lang w:eastAsia="en-US"/>
        </w:rPr>
        <w:t xml:space="preserve">Steps required </w:t>
      </w:r>
      <w:r w:rsidR="00D35D61">
        <w:rPr>
          <w:lang w:eastAsia="en-US"/>
        </w:rPr>
        <w:t>for a registered user to lodge a Parking Permit</w:t>
      </w:r>
    </w:p>
    <w:tbl>
      <w:tblPr>
        <w:tblStyle w:val="TableGrid"/>
        <w:tblW w:w="1545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10490"/>
      </w:tblGrid>
      <w:tr w:rsidR="009F674D" w:rsidRPr="008A21EF" w14:paraId="71D20641" w14:textId="77777777" w:rsidTr="004F5115">
        <w:trPr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007D8B"/>
          </w:tcPr>
          <w:bookmarkEnd w:id="0"/>
          <w:p w14:paraId="520DEB05" w14:textId="6D11D54A" w:rsidR="008A21EF" w:rsidRPr="003925CB" w:rsidRDefault="008A21EF" w:rsidP="003925CB">
            <w:pPr>
              <w:pStyle w:val="TableHeading0"/>
            </w:pPr>
            <w:r w:rsidRPr="003925CB">
              <w:t>Step #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007D8B"/>
          </w:tcPr>
          <w:p w14:paraId="7AFE0816" w14:textId="063696A9" w:rsidR="008A21EF" w:rsidRPr="003925CB" w:rsidRDefault="008A21EF" w:rsidP="003925CB">
            <w:pPr>
              <w:pStyle w:val="TableHeading0"/>
            </w:pPr>
            <w:r w:rsidRPr="003925CB">
              <w:t>Action</w:t>
            </w:r>
          </w:p>
        </w:tc>
        <w:tc>
          <w:tcPr>
            <w:tcW w:w="10490" w:type="dxa"/>
            <w:tcBorders>
              <w:bottom w:val="single" w:sz="4" w:space="0" w:color="auto"/>
            </w:tcBorders>
            <w:shd w:val="clear" w:color="auto" w:fill="007D8B"/>
          </w:tcPr>
          <w:p w14:paraId="7E893C0F" w14:textId="04BE5CFC" w:rsidR="008A21EF" w:rsidRPr="003925CB" w:rsidRDefault="008A21EF" w:rsidP="009F674D">
            <w:pPr>
              <w:pStyle w:val="TableHeading0"/>
              <w:ind w:right="4989" w:firstLine="751"/>
            </w:pPr>
            <w:r w:rsidRPr="003925CB">
              <w:t>Description/ Screen Dump</w:t>
            </w:r>
          </w:p>
        </w:tc>
      </w:tr>
      <w:tr w:rsidR="001C4175" w:rsidRPr="008A21EF" w14:paraId="4D620025" w14:textId="77777777" w:rsidTr="004F5115">
        <w:tc>
          <w:tcPr>
            <w:tcW w:w="993" w:type="dxa"/>
          </w:tcPr>
          <w:p w14:paraId="58E67B99" w14:textId="43AC6881" w:rsidR="001C4175" w:rsidRDefault="001C4175" w:rsidP="0076545C">
            <w:pPr>
              <w:spacing w:before="120" w:after="120"/>
              <w:jc w:val="center"/>
            </w:pPr>
            <w:r>
              <w:t>1</w:t>
            </w:r>
          </w:p>
        </w:tc>
        <w:tc>
          <w:tcPr>
            <w:tcW w:w="3969" w:type="dxa"/>
          </w:tcPr>
          <w:p w14:paraId="742AA3ED" w14:textId="7B0F4D6B" w:rsidR="001C4175" w:rsidRPr="002121D1" w:rsidRDefault="001C4175" w:rsidP="00D06F35">
            <w:pPr>
              <w:spacing w:before="120" w:after="120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GO TO </w:t>
            </w:r>
            <w:r w:rsidR="005618E4" w:rsidRPr="005618E4">
              <w:rPr>
                <w:rFonts w:cstheme="minorHAnsi"/>
                <w:i/>
                <w:iCs/>
              </w:rPr>
              <w:t>My Port Phillip</w:t>
            </w:r>
            <w:r w:rsidR="005618E4">
              <w:rPr>
                <w:rFonts w:cstheme="minorHAnsi"/>
              </w:rPr>
              <w:t xml:space="preserve"> </w:t>
            </w:r>
          </w:p>
          <w:p w14:paraId="52429943" w14:textId="77777777" w:rsidR="002121D1" w:rsidRDefault="001C4175" w:rsidP="00D06F35">
            <w:pPr>
              <w:spacing w:before="120" w:after="120"/>
              <w:rPr>
                <w:rFonts w:cstheme="minorHAnsi"/>
                <w:i/>
                <w:iCs/>
              </w:rPr>
            </w:pPr>
            <w:r w:rsidRPr="001C4175">
              <w:rPr>
                <w:rFonts w:cstheme="minorHAnsi"/>
                <w:i/>
                <w:iCs/>
              </w:rPr>
              <w:t>AND</w:t>
            </w:r>
          </w:p>
          <w:p w14:paraId="4CEEC428" w14:textId="1F604622" w:rsidR="001C4175" w:rsidRPr="005618E4" w:rsidRDefault="002121D1" w:rsidP="00D06F35">
            <w:pPr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>ENTER your</w:t>
            </w:r>
            <w:r w:rsidR="005618E4">
              <w:rPr>
                <w:rFonts w:cstheme="minorHAnsi"/>
                <w:i/>
                <w:iCs/>
              </w:rPr>
              <w:t xml:space="preserve"> </w:t>
            </w:r>
            <w:r w:rsidR="005618E4" w:rsidRPr="002121D1">
              <w:rPr>
                <w:rFonts w:cstheme="minorHAnsi"/>
                <w:i/>
                <w:iCs/>
              </w:rPr>
              <w:t>Log in</w:t>
            </w:r>
            <w:r w:rsidR="005618E4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details</w:t>
            </w:r>
          </w:p>
          <w:p w14:paraId="1D208110" w14:textId="6F74733F" w:rsidR="001C4175" w:rsidRPr="00CC5440" w:rsidRDefault="001C4175" w:rsidP="00D06F35">
            <w:pPr>
              <w:spacing w:before="120" w:after="120"/>
              <w:rPr>
                <w:rFonts w:cstheme="minorHAnsi"/>
                <w:b/>
                <w:bCs/>
              </w:rPr>
            </w:pPr>
          </w:p>
        </w:tc>
        <w:tc>
          <w:tcPr>
            <w:tcW w:w="10490" w:type="dxa"/>
          </w:tcPr>
          <w:p w14:paraId="6D8F4A96" w14:textId="603422EA" w:rsidR="000E5EEC" w:rsidRPr="002121D1" w:rsidRDefault="005618E4" w:rsidP="002121D1">
            <w:pPr>
              <w:keepNext/>
              <w:keepLines/>
              <w:spacing w:before="120" w:after="120"/>
              <w:rPr>
                <w:rFonts w:cstheme="minorHAnsi"/>
              </w:rPr>
            </w:pPr>
            <w:r w:rsidRPr="002121D1">
              <w:rPr>
                <w:rFonts w:cstheme="minorHAnsi"/>
              </w:rPr>
              <w:t xml:space="preserve">Log-in to the </w:t>
            </w:r>
            <w:proofErr w:type="spellStart"/>
            <w:r w:rsidR="00BB7B88" w:rsidRPr="004D6D3C">
              <w:rPr>
                <w:rFonts w:cstheme="minorHAnsi"/>
                <w:i/>
                <w:iCs/>
              </w:rPr>
              <w:t>OneCouncil</w:t>
            </w:r>
            <w:proofErr w:type="spellEnd"/>
            <w:r w:rsidR="00BB7B88">
              <w:rPr>
                <w:rFonts w:cstheme="minorHAnsi"/>
              </w:rPr>
              <w:t xml:space="preserve"> </w:t>
            </w:r>
            <w:r w:rsidRPr="002121D1">
              <w:rPr>
                <w:rFonts w:cstheme="minorHAnsi"/>
              </w:rPr>
              <w:t xml:space="preserve">portal using your email </w:t>
            </w:r>
            <w:r w:rsidR="004D6D3C">
              <w:rPr>
                <w:rFonts w:cstheme="minorHAnsi"/>
              </w:rPr>
              <w:t xml:space="preserve">address </w:t>
            </w:r>
            <w:r w:rsidRPr="002121D1">
              <w:rPr>
                <w:rFonts w:cstheme="minorHAnsi"/>
              </w:rPr>
              <w:t>and password</w:t>
            </w:r>
            <w:r w:rsidR="00BB7B88">
              <w:rPr>
                <w:rFonts w:cstheme="minorHAnsi"/>
              </w:rPr>
              <w:t xml:space="preserve">. </w:t>
            </w:r>
            <w:hyperlink r:id="rId11" w:history="1">
              <w:r w:rsidR="006B2D13" w:rsidRPr="006B2D13">
                <w:rPr>
                  <w:rStyle w:val="Hyperlink"/>
                  <w:rFonts w:cstheme="minorHAnsi"/>
                </w:rPr>
                <w:t>Click here to go to My Port Phillip.</w:t>
              </w:r>
            </w:hyperlink>
            <w:bookmarkStart w:id="1" w:name="_GoBack"/>
            <w:bookmarkEnd w:id="1"/>
          </w:p>
          <w:p w14:paraId="03040C8C" w14:textId="0BB423F8" w:rsidR="001C4175" w:rsidRDefault="005618E4" w:rsidP="00D06F35">
            <w:pPr>
              <w:spacing w:before="120" w:after="120"/>
              <w:rPr>
                <w:rFonts w:cstheme="minorHAnsi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19F867E" wp14:editId="6A7D216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1217931</wp:posOffset>
                      </wp:positionV>
                      <wp:extent cx="2028825" cy="590550"/>
                      <wp:effectExtent l="0" t="0" r="28575" b="19050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28825" cy="59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6F9996" w14:textId="499103D8" w:rsidR="006D5DC3" w:rsidRDefault="006D5DC3" w:rsidP="006D5DC3">
                                  <w:pPr>
                                    <w:jc w:val="center"/>
                                  </w:pPr>
                                </w:p>
                                <w:p w14:paraId="5B4D6363" w14:textId="77777777" w:rsidR="006D5DC3" w:rsidRDefault="006D5DC3" w:rsidP="006D5D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219F867E" id="Rectangle 246" o:spid="_x0000_s1026" style="position:absolute;margin-left:23.15pt;margin-top:95.9pt;width:159.75pt;height:46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" filled="f" strokecolor="red" strokeweight="1pt">
                      <v:textbox>
                        <w:txbxContent>
                          <w:p w14:paraId="1B6F9996" w14:textId="499103D8" w:rsidR="006D5DC3" w:rsidRDefault="006D5DC3" w:rsidP="006D5DC3">
                            <w:pPr>
                              <w:jc w:val="center"/>
                            </w:pPr>
                          </w:p>
                          <w:p w14:paraId="5B4D6363" w14:textId="77777777" w:rsidR="006D5DC3" w:rsidRDefault="006D5DC3" w:rsidP="006D5DC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FA6A8B" wp14:editId="134B97E1">
                  <wp:extent cx="2428240" cy="2780155"/>
                  <wp:effectExtent l="19050" t="19050" r="10160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093" t="3761" r="10953" b="11783"/>
                          <a:stretch/>
                        </pic:blipFill>
                        <pic:spPr bwMode="auto">
                          <a:xfrm>
                            <a:off x="0" y="0"/>
                            <a:ext cx="2436385" cy="27894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175" w:rsidRPr="008A21EF" w14:paraId="1906FC61" w14:textId="77777777" w:rsidTr="004F5115">
        <w:tc>
          <w:tcPr>
            <w:tcW w:w="993" w:type="dxa"/>
          </w:tcPr>
          <w:p w14:paraId="6C4F645C" w14:textId="23C75DF1" w:rsidR="001C4175" w:rsidRDefault="00C8535D" w:rsidP="0076545C">
            <w:pPr>
              <w:spacing w:before="120" w:after="120"/>
              <w:jc w:val="center"/>
            </w:pPr>
            <w:r>
              <w:lastRenderedPageBreak/>
              <w:t>2</w:t>
            </w:r>
          </w:p>
        </w:tc>
        <w:tc>
          <w:tcPr>
            <w:tcW w:w="3969" w:type="dxa"/>
          </w:tcPr>
          <w:p w14:paraId="0EC5D577" w14:textId="7C021B72" w:rsidR="00340E15" w:rsidRPr="00CC5440" w:rsidRDefault="00732631" w:rsidP="00340E15">
            <w:pPr>
              <w:spacing w:before="120" w:after="120"/>
              <w:rPr>
                <w:rFonts w:cstheme="minorHAnsi"/>
                <w:b/>
                <w:bCs/>
              </w:rPr>
            </w:pPr>
            <w:r>
              <w:rPr>
                <w:noProof/>
              </w:rPr>
              <w:t xml:space="preserve">SELECT </w:t>
            </w:r>
            <w:r w:rsidR="00340E15" w:rsidRPr="00340E15">
              <w:rPr>
                <w:i/>
                <w:iCs/>
                <w:noProof/>
              </w:rPr>
              <w:t>Apply for a permit</w:t>
            </w:r>
            <w:r w:rsidR="007F0BD2">
              <w:rPr>
                <w:noProof/>
              </w:rPr>
              <w:t xml:space="preserve"> </w:t>
            </w:r>
          </w:p>
          <w:p w14:paraId="3CCA05B9" w14:textId="27104B6F" w:rsidR="001C4175" w:rsidRPr="00CC5440" w:rsidRDefault="001C4175" w:rsidP="00D06F35">
            <w:pPr>
              <w:spacing w:before="120" w:after="120"/>
              <w:rPr>
                <w:rFonts w:cstheme="minorHAnsi"/>
                <w:b/>
                <w:bCs/>
              </w:rPr>
            </w:pPr>
          </w:p>
        </w:tc>
        <w:tc>
          <w:tcPr>
            <w:tcW w:w="10490" w:type="dxa"/>
          </w:tcPr>
          <w:p w14:paraId="2D4A5E0E" w14:textId="68A41CF8" w:rsidR="006C59AA" w:rsidRDefault="00340E15" w:rsidP="00D06F35">
            <w:pPr>
              <w:spacing w:before="120" w:after="120"/>
              <w:rPr>
                <w:rFonts w:cstheme="minorHAnsi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6FA785C" wp14:editId="79348B0E">
                      <wp:simplePos x="0" y="0"/>
                      <wp:positionH relativeFrom="column">
                        <wp:posOffset>5056505</wp:posOffset>
                      </wp:positionH>
                      <wp:positionV relativeFrom="paragraph">
                        <wp:posOffset>655320</wp:posOffset>
                      </wp:positionV>
                      <wp:extent cx="552450" cy="704850"/>
                      <wp:effectExtent l="0" t="0" r="19050" b="19050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FEA85F8" id="Rectangle 253" o:spid="_x0000_s1026" style="position:absolute;margin-left:398.15pt;margin-top:51.6pt;width:43.5pt;height:5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E7DE8A" wp14:editId="4C69A4B9">
                  <wp:extent cx="6248400" cy="1403350"/>
                  <wp:effectExtent l="19050" t="19050" r="19050" b="2540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r="2990" b="38031"/>
                          <a:stretch/>
                        </pic:blipFill>
                        <pic:spPr bwMode="auto">
                          <a:xfrm>
                            <a:off x="0" y="0"/>
                            <a:ext cx="6299011" cy="141471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9E" w:rsidRPr="008A21EF" w14:paraId="1AE3B2F8" w14:textId="77777777" w:rsidTr="004F5115">
        <w:tc>
          <w:tcPr>
            <w:tcW w:w="993" w:type="dxa"/>
          </w:tcPr>
          <w:p w14:paraId="7B88B290" w14:textId="2C55A1A5" w:rsidR="00224D9E" w:rsidRDefault="00224D9E" w:rsidP="0076545C">
            <w:pPr>
              <w:spacing w:before="120" w:after="120"/>
              <w:jc w:val="center"/>
            </w:pPr>
            <w:r>
              <w:t>3</w:t>
            </w:r>
          </w:p>
        </w:tc>
        <w:tc>
          <w:tcPr>
            <w:tcW w:w="3969" w:type="dxa"/>
          </w:tcPr>
          <w:p w14:paraId="222EEAE8" w14:textId="6D2A548C" w:rsidR="00120161" w:rsidRPr="00AB742C" w:rsidRDefault="00B23AC0" w:rsidP="00D06F35">
            <w:pPr>
              <w:keepNext/>
              <w:keepLines/>
              <w:spacing w:before="120" w:after="120"/>
            </w:pPr>
            <w:r>
              <w:rPr>
                <w:rStyle w:val="normaltextrun"/>
                <w:color w:val="000000"/>
                <w:bdr w:val="none" w:sz="0" w:space="0" w:color="auto" w:frame="1"/>
              </w:rPr>
              <w:t xml:space="preserve">NAVIGATE to </w:t>
            </w:r>
            <w:r w:rsidR="00D57495">
              <w:rPr>
                <w:i/>
                <w:iCs/>
              </w:rPr>
              <w:t>Parking Permits</w:t>
            </w:r>
            <w:r w:rsidR="00AB742C">
              <w:rPr>
                <w:i/>
                <w:iCs/>
              </w:rPr>
              <w:t xml:space="preserve"> </w:t>
            </w:r>
            <w:r w:rsidR="00AB742C">
              <w:t xml:space="preserve">located on the </w:t>
            </w:r>
            <w:r w:rsidR="00D57495">
              <w:t>right</w:t>
            </w:r>
            <w:r>
              <w:t>-</w:t>
            </w:r>
            <w:r w:rsidR="00AB742C">
              <w:t>hand panel</w:t>
            </w:r>
          </w:p>
          <w:p w14:paraId="2F177815" w14:textId="77777777" w:rsidR="00927E8C" w:rsidRDefault="00120161" w:rsidP="00D06F35">
            <w:pPr>
              <w:keepNext/>
              <w:keepLines/>
              <w:spacing w:before="120" w:after="120"/>
            </w:pPr>
            <w:r w:rsidRPr="00120161">
              <w:rPr>
                <w:i/>
                <w:iCs/>
              </w:rPr>
              <w:t>AND</w:t>
            </w:r>
          </w:p>
          <w:p w14:paraId="46372830" w14:textId="1CA4B6E1" w:rsidR="00224D9E" w:rsidRPr="00D57495" w:rsidRDefault="00172713" w:rsidP="00D06F35">
            <w:pPr>
              <w:keepNext/>
              <w:keepLines/>
              <w:spacing w:before="120" w:after="120"/>
              <w:rPr>
                <w:rFonts w:cstheme="minorHAnsi"/>
                <w:i/>
                <w:iCs/>
                <w:noProof/>
              </w:rPr>
            </w:pPr>
            <w:r w:rsidRPr="00172713">
              <w:t>SELECT</w:t>
            </w:r>
            <w:r w:rsidR="00D57495" w:rsidRPr="00D57495">
              <w:rPr>
                <w:i/>
                <w:iCs/>
              </w:rPr>
              <w:t xml:space="preserve"> Start</w:t>
            </w:r>
          </w:p>
        </w:tc>
        <w:tc>
          <w:tcPr>
            <w:tcW w:w="10490" w:type="dxa"/>
          </w:tcPr>
          <w:p w14:paraId="4D0D863D" w14:textId="7608A60F" w:rsidR="00D2320F" w:rsidRDefault="00172713" w:rsidP="00224D9E">
            <w:pPr>
              <w:pStyle w:val="NormalBullets"/>
              <w:numPr>
                <w:ilvl w:val="0"/>
                <w:numId w:val="0"/>
              </w:num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BFFF385" wp14:editId="0928D89F">
                      <wp:simplePos x="0" y="0"/>
                      <wp:positionH relativeFrom="column">
                        <wp:posOffset>18819</wp:posOffset>
                      </wp:positionH>
                      <wp:positionV relativeFrom="paragraph">
                        <wp:posOffset>938184</wp:posOffset>
                      </wp:positionV>
                      <wp:extent cx="2682240" cy="376843"/>
                      <wp:effectExtent l="0" t="0" r="22860" b="2349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0" cy="3768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8ED1B44" id="Rectangle 247" o:spid="_x0000_s1026" style="position:absolute;margin-left:1.5pt;margin-top:73.85pt;width:211.2pt;height:29.6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" filled="f" strokecolor="red" strokeweight="1pt"/>
                  </w:pict>
                </mc:Fallback>
              </mc:AlternateContent>
            </w:r>
            <w:r w:rsidR="00AB742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5F18769" wp14:editId="0FD2DFC9">
                      <wp:simplePos x="0" y="0"/>
                      <wp:positionH relativeFrom="column">
                        <wp:posOffset>6037580</wp:posOffset>
                      </wp:positionH>
                      <wp:positionV relativeFrom="paragraph">
                        <wp:posOffset>1257473</wp:posOffset>
                      </wp:positionV>
                      <wp:extent cx="274955" cy="123825"/>
                      <wp:effectExtent l="0" t="0" r="10795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955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DB1DB49" id="Rectangle 254" o:spid="_x0000_s1026" style="position:absolute;margin-left:475.4pt;margin-top:99pt;width:21.65pt;height: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" filled="f" strokecolor="red" strokeweight="1pt"/>
                  </w:pict>
                </mc:Fallback>
              </mc:AlternateContent>
            </w:r>
            <w:r w:rsidR="00D57495">
              <w:rPr>
                <w:noProof/>
              </w:rPr>
              <w:drawing>
                <wp:inline distT="0" distB="0" distL="0" distR="0" wp14:anchorId="4B28D382" wp14:editId="3C389F12">
                  <wp:extent cx="6294120" cy="1333154"/>
                  <wp:effectExtent l="19050" t="19050" r="11430" b="196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5112" b="32000"/>
                          <a:stretch/>
                        </pic:blipFill>
                        <pic:spPr bwMode="auto">
                          <a:xfrm>
                            <a:off x="0" y="0"/>
                            <a:ext cx="6302225" cy="13348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9E" w:rsidRPr="008A21EF" w14:paraId="2D812013" w14:textId="77777777" w:rsidTr="004F5115">
        <w:tc>
          <w:tcPr>
            <w:tcW w:w="993" w:type="dxa"/>
          </w:tcPr>
          <w:p w14:paraId="4F8DF0AA" w14:textId="0E4694BC" w:rsidR="00224D9E" w:rsidRDefault="00AB742C" w:rsidP="0076545C">
            <w:pPr>
              <w:spacing w:before="120" w:after="120"/>
              <w:jc w:val="center"/>
            </w:pPr>
            <w:r>
              <w:lastRenderedPageBreak/>
              <w:t>4</w:t>
            </w:r>
          </w:p>
        </w:tc>
        <w:tc>
          <w:tcPr>
            <w:tcW w:w="3969" w:type="dxa"/>
          </w:tcPr>
          <w:p w14:paraId="5D248713" w14:textId="37CB9B1D" w:rsidR="00951059" w:rsidRDefault="00951059" w:rsidP="00D06F35">
            <w:pPr>
              <w:keepNext/>
              <w:keepLines/>
              <w:spacing w:before="120" w:after="120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SELECT the </w:t>
            </w:r>
            <w:r w:rsidR="001B13BB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Permit you want to apply for </w:t>
            </w:r>
            <w:r w:rsidR="00366739">
              <w:rPr>
                <w:rStyle w:val="normaltextrun"/>
                <w:color w:val="000000"/>
                <w:shd w:val="clear" w:color="auto" w:fill="FFFFFF"/>
              </w:rPr>
              <w:t xml:space="preserve">from the list that displays </w:t>
            </w:r>
            <w:r w:rsidR="00CC7A50">
              <w:rPr>
                <w:rStyle w:val="normaltextrun"/>
                <w:color w:val="000000"/>
                <w:shd w:val="clear" w:color="auto" w:fill="FFFFFF"/>
              </w:rPr>
              <w:t>when the drop down is clicked</w:t>
            </w:r>
          </w:p>
          <w:p w14:paraId="32056113" w14:textId="5CD3E7C1" w:rsidR="00CC7A50" w:rsidRPr="0037442E" w:rsidRDefault="00CC7A50" w:rsidP="00D06F35">
            <w:pPr>
              <w:keepNext/>
              <w:keepLines/>
              <w:spacing w:before="120" w:after="120"/>
              <w:rPr>
                <w:rStyle w:val="normaltextrun"/>
                <w:i/>
                <w:iCs/>
                <w:color w:val="000000"/>
                <w:shd w:val="clear" w:color="auto" w:fill="FFFFFF"/>
              </w:rPr>
            </w:pPr>
            <w:r w:rsidRPr="00CC7A50">
              <w:rPr>
                <w:rStyle w:val="normaltextrun"/>
                <w:i/>
                <w:iCs/>
                <w:color w:val="000000"/>
                <w:shd w:val="clear" w:color="auto" w:fill="FFFFFF"/>
              </w:rPr>
              <w:t>AND</w:t>
            </w:r>
          </w:p>
          <w:p w14:paraId="3293048C" w14:textId="6E10D217" w:rsidR="000A7C43" w:rsidRDefault="003C4E7D" w:rsidP="00D06F35">
            <w:pPr>
              <w:keepNext/>
              <w:keepLines/>
              <w:spacing w:before="120" w:after="120"/>
              <w:rPr>
                <w:rStyle w:val="normaltextrun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TYPE </w:t>
            </w:r>
            <w:r w:rsidR="00FA5692">
              <w:rPr>
                <w:rStyle w:val="normaltextrun"/>
                <w:color w:val="000000"/>
                <w:shd w:val="clear" w:color="auto" w:fill="FFFFFF"/>
              </w:rPr>
              <w:t>the permit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address in</w:t>
            </w:r>
            <w:r w:rsidR="00121AF3">
              <w:rPr>
                <w:rStyle w:val="normaltextrun"/>
                <w:color w:val="000000"/>
                <w:shd w:val="clear" w:color="auto" w:fill="FFFFFF"/>
              </w:rPr>
              <w:t xml:space="preserve"> the</w:t>
            </w:r>
            <w:r w:rsidR="00172713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121AF3">
              <w:rPr>
                <w:rStyle w:val="normaltextrun"/>
                <w:i/>
                <w:iCs/>
                <w:color w:val="000000"/>
                <w:shd w:val="clear" w:color="auto" w:fill="FFFFFF"/>
              </w:rPr>
              <w:t xml:space="preserve">Search for </w:t>
            </w:r>
            <w:r w:rsidR="00F91611">
              <w:rPr>
                <w:rStyle w:val="normaltextrun"/>
                <w:i/>
                <w:iCs/>
                <w:color w:val="000000"/>
                <w:shd w:val="clear" w:color="auto" w:fill="FFFFFF"/>
              </w:rPr>
              <w:t>your p</w:t>
            </w:r>
            <w:r w:rsidR="00121AF3">
              <w:rPr>
                <w:rStyle w:val="normaltextrun"/>
                <w:i/>
                <w:iCs/>
                <w:color w:val="000000"/>
                <w:shd w:val="clear" w:color="auto" w:fill="FFFFFF"/>
              </w:rPr>
              <w:t>ropert</w:t>
            </w:r>
            <w:r w:rsidR="00F91611">
              <w:rPr>
                <w:rStyle w:val="normaltextrun"/>
                <w:i/>
                <w:iCs/>
                <w:color w:val="000000"/>
                <w:shd w:val="clear" w:color="auto" w:fill="FFFFFF"/>
              </w:rPr>
              <w:t>y</w:t>
            </w:r>
            <w:r w:rsidR="009B63D1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="00F91611">
              <w:rPr>
                <w:rStyle w:val="normaltextrun"/>
                <w:color w:val="000000"/>
                <w:shd w:val="clear" w:color="auto" w:fill="FFFFFF"/>
              </w:rPr>
              <w:t>field</w:t>
            </w:r>
          </w:p>
          <w:p w14:paraId="13567D88" w14:textId="282509F2" w:rsidR="00224D9E" w:rsidRDefault="00121AF3" w:rsidP="00D06F35">
            <w:pPr>
              <w:keepNext/>
              <w:keepLines/>
              <w:spacing w:before="120" w:after="120"/>
              <w:rPr>
                <w:rFonts w:cstheme="minorHAnsi"/>
                <w:noProof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0490" w:type="dxa"/>
          </w:tcPr>
          <w:p w14:paraId="345E92D6" w14:textId="3D91A92E" w:rsidR="00AB742C" w:rsidRDefault="002A4CD5" w:rsidP="00FA5692">
            <w:pPr>
              <w:pStyle w:val="NormalBullets"/>
              <w:keepNext/>
              <w:keepLines/>
              <w:numPr>
                <w:ilvl w:val="0"/>
                <w:numId w:val="0"/>
              </w:numPr>
              <w:spacing w:before="120" w:after="120"/>
              <w:rPr>
                <w:noProof/>
              </w:rPr>
            </w:pPr>
            <w:r>
              <w:rPr>
                <w:noProof/>
              </w:rPr>
              <w:t>T</w:t>
            </w:r>
            <w:r w:rsidR="0037442E">
              <w:rPr>
                <w:noProof/>
              </w:rPr>
              <w:t>he address field wi</w:t>
            </w:r>
            <w:r w:rsidR="00101246">
              <w:rPr>
                <w:noProof/>
              </w:rPr>
              <w:t>l</w:t>
            </w:r>
            <w:r w:rsidR="0037442E">
              <w:rPr>
                <w:noProof/>
              </w:rPr>
              <w:t xml:space="preserve">l auto-populate as the </w:t>
            </w:r>
            <w:r w:rsidR="00FA5692">
              <w:rPr>
                <w:noProof/>
              </w:rPr>
              <w:t>details are</w:t>
            </w:r>
            <w:r w:rsidR="0037442E">
              <w:rPr>
                <w:noProof/>
              </w:rPr>
              <w:t xml:space="preserve"> entered.</w:t>
            </w:r>
          </w:p>
          <w:p w14:paraId="781A8C31" w14:textId="2DC97F3D" w:rsidR="0037442E" w:rsidRDefault="00D17F2B" w:rsidP="00224D9E">
            <w:pPr>
              <w:pStyle w:val="NormalBullets"/>
              <w:numPr>
                <w:ilvl w:val="0"/>
                <w:numId w:val="0"/>
              </w:num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27538B24" wp14:editId="4B685148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1885729</wp:posOffset>
                      </wp:positionV>
                      <wp:extent cx="2085975" cy="542925"/>
                      <wp:effectExtent l="0" t="0" r="28575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1BCAAEBB" id="Rectangle 250" o:spid="_x0000_s1026" style="position:absolute;margin-left:116.85pt;margin-top:148.5pt;width:164.25pt;height:4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" filled="f" strokecolor="red" strokeweight="1pt"/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BBDCC74" wp14:editId="585DDCE6">
                      <wp:simplePos x="0" y="0"/>
                      <wp:positionH relativeFrom="column">
                        <wp:posOffset>3282950</wp:posOffset>
                      </wp:positionH>
                      <wp:positionV relativeFrom="paragraph">
                        <wp:posOffset>856615</wp:posOffset>
                      </wp:positionV>
                      <wp:extent cx="390525" cy="381000"/>
                      <wp:effectExtent l="0" t="0" r="28575" b="19050"/>
                      <wp:wrapNone/>
                      <wp:docPr id="248" name="Oval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81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oval w14:anchorId="7F732B78" id="Oval 248" o:spid="_x0000_s1026" style="position:absolute;margin-left:258.5pt;margin-top:67.45pt;width:30.75pt;height:30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8A781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0F2FD0F" wp14:editId="30780427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932815</wp:posOffset>
                      </wp:positionV>
                      <wp:extent cx="1710690" cy="209550"/>
                      <wp:effectExtent l="0" t="0" r="22860" b="19050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069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E5727AB" id="Rectangle 249" o:spid="_x0000_s1026" style="position:absolute;margin-left:116.9pt;margin-top:73.45pt;width:134.7pt;height:1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" filled="f" strokecolor="red" strokeweight="1pt"/>
                  </w:pict>
                </mc:Fallback>
              </mc:AlternateContent>
            </w:r>
            <w:r w:rsidR="0037442E">
              <w:rPr>
                <w:noProof/>
              </w:rPr>
              <w:drawing>
                <wp:inline distT="0" distB="0" distL="0" distR="0" wp14:anchorId="268B08CC" wp14:editId="54B9BEA8">
                  <wp:extent cx="3714750" cy="2534663"/>
                  <wp:effectExtent l="19050" t="19050" r="19050" b="184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7529" r="7404"/>
                          <a:stretch/>
                        </pic:blipFill>
                        <pic:spPr bwMode="auto">
                          <a:xfrm>
                            <a:off x="0" y="0"/>
                            <a:ext cx="3714750" cy="25346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9E" w:rsidRPr="008A21EF" w14:paraId="3760D3C5" w14:textId="77777777" w:rsidTr="004F5115">
        <w:tc>
          <w:tcPr>
            <w:tcW w:w="993" w:type="dxa"/>
          </w:tcPr>
          <w:p w14:paraId="4B1EBC26" w14:textId="44C4B5AE" w:rsidR="00224D9E" w:rsidRDefault="00AB742C" w:rsidP="0076545C">
            <w:pPr>
              <w:spacing w:before="120" w:after="120"/>
              <w:jc w:val="center"/>
            </w:pPr>
            <w:r>
              <w:lastRenderedPageBreak/>
              <w:t>5</w:t>
            </w:r>
          </w:p>
        </w:tc>
        <w:tc>
          <w:tcPr>
            <w:tcW w:w="3969" w:type="dxa"/>
          </w:tcPr>
          <w:p w14:paraId="7524E487" w14:textId="0128736D" w:rsidR="007A137C" w:rsidRDefault="00121AF3" w:rsidP="00D06F35">
            <w:pPr>
              <w:keepNext/>
              <w:keepLines/>
              <w:spacing w:before="120" w:after="120"/>
              <w:rPr>
                <w:rFonts w:cstheme="minorHAnsi"/>
                <w:noProof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ANSWER the</w:t>
            </w:r>
            <w:r w:rsidR="00347FDE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>
              <w:rPr>
                <w:rStyle w:val="normaltextrun"/>
                <w:i/>
                <w:iCs/>
                <w:color w:val="000000"/>
                <w:shd w:val="clear" w:color="auto" w:fill="FFFFFF"/>
              </w:rPr>
              <w:t>Specific Questions</w:t>
            </w:r>
          </w:p>
        </w:tc>
        <w:tc>
          <w:tcPr>
            <w:tcW w:w="10490" w:type="dxa"/>
          </w:tcPr>
          <w:p w14:paraId="04BF3437" w14:textId="576001AC" w:rsidR="000A3514" w:rsidRDefault="0028284B" w:rsidP="00347FDE">
            <w:pPr>
              <w:pStyle w:val="NormalBullets"/>
              <w:keepNext/>
              <w:keepLines/>
              <w:numPr>
                <w:ilvl w:val="0"/>
                <w:numId w:val="0"/>
              </w:numPr>
              <w:spacing w:before="120" w:after="120"/>
              <w:rPr>
                <w:noProof/>
              </w:rPr>
            </w:pPr>
            <w:r>
              <w:rPr>
                <w:noProof/>
              </w:rPr>
              <w:t>Note: that information save</w:t>
            </w:r>
            <w:r w:rsidR="007B0A02">
              <w:rPr>
                <w:noProof/>
              </w:rPr>
              <w:t>d</w:t>
            </w:r>
            <w:r>
              <w:rPr>
                <w:noProof/>
              </w:rPr>
              <w:t xml:space="preserve"> on this page will lock-in. To change the information for </w:t>
            </w:r>
            <w:r w:rsidR="007B0A02">
              <w:rPr>
                <w:noProof/>
              </w:rPr>
              <w:t>the</w:t>
            </w:r>
            <w:r>
              <w:rPr>
                <w:noProof/>
              </w:rPr>
              <w:t xml:space="preserve"> application if a mistake </w:t>
            </w:r>
            <w:r w:rsidR="007B0A02">
              <w:rPr>
                <w:noProof/>
              </w:rPr>
              <w:t xml:space="preserve">has been made </w:t>
            </w:r>
            <w:r>
              <w:rPr>
                <w:noProof/>
              </w:rPr>
              <w:t>or a</w:t>
            </w:r>
            <w:r w:rsidR="00F02FEE">
              <w:rPr>
                <w:noProof/>
              </w:rPr>
              <w:t xml:space="preserve"> different</w:t>
            </w:r>
            <w:r>
              <w:rPr>
                <w:noProof/>
              </w:rPr>
              <w:t xml:space="preserve"> selection</w:t>
            </w:r>
            <w:r w:rsidR="00F02FEE">
              <w:rPr>
                <w:noProof/>
              </w:rPr>
              <w:t xml:space="preserve"> required</w:t>
            </w:r>
            <w:r>
              <w:rPr>
                <w:noProof/>
              </w:rPr>
              <w:t xml:space="preserve">, </w:t>
            </w:r>
            <w:r w:rsidR="0002383D">
              <w:rPr>
                <w:noProof/>
              </w:rPr>
              <w:t>it will be necessary</w:t>
            </w:r>
            <w:r>
              <w:rPr>
                <w:noProof/>
              </w:rPr>
              <w:t xml:space="preserve"> to start </w:t>
            </w:r>
            <w:r w:rsidR="00101246">
              <w:rPr>
                <w:noProof/>
              </w:rPr>
              <w:t xml:space="preserve">the application </w:t>
            </w:r>
            <w:r>
              <w:rPr>
                <w:noProof/>
              </w:rPr>
              <w:t xml:space="preserve">again. </w:t>
            </w:r>
          </w:p>
          <w:p w14:paraId="2360105F" w14:textId="06666993" w:rsidR="00121AF3" w:rsidRDefault="00330E76" w:rsidP="00224D9E">
            <w:pPr>
              <w:pStyle w:val="NormalBullets"/>
              <w:numPr>
                <w:ilvl w:val="0"/>
                <w:numId w:val="0"/>
              </w:numPr>
              <w:spacing w:before="120" w:after="120"/>
              <w:rPr>
                <w:noProof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27A661E" wp14:editId="4DD88F60">
                      <wp:simplePos x="0" y="0"/>
                      <wp:positionH relativeFrom="column">
                        <wp:posOffset>1083731</wp:posOffset>
                      </wp:positionH>
                      <wp:positionV relativeFrom="paragraph">
                        <wp:posOffset>526209</wp:posOffset>
                      </wp:positionV>
                      <wp:extent cx="1124071" cy="1193962"/>
                      <wp:effectExtent l="0" t="0" r="19050" b="25400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4071" cy="1193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2E05898" id="Rectangle 251" o:spid="_x0000_s1026" style="position:absolute;margin-left:85.35pt;margin-top:41.45pt;width:88.5pt;height:94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" filled="f" strokecolor="red" strokeweight="1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F6A6326" wp14:editId="29903267">
                      <wp:simplePos x="0" y="0"/>
                      <wp:positionH relativeFrom="column">
                        <wp:posOffset>1083731</wp:posOffset>
                      </wp:positionH>
                      <wp:positionV relativeFrom="paragraph">
                        <wp:posOffset>1889072</wp:posOffset>
                      </wp:positionV>
                      <wp:extent cx="320331" cy="157254"/>
                      <wp:effectExtent l="0" t="0" r="22860" b="1460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331" cy="15725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102C819" id="Rectangle 252" o:spid="_x0000_s1026" style="position:absolute;margin-left:85.35pt;margin-top:148.75pt;width:25.2pt;height:12.4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" filled="f" strokecolor="red" strokeweight="1pt"/>
                  </w:pict>
                </mc:Fallback>
              </mc:AlternateContent>
            </w:r>
            <w:r w:rsidR="00121AF3">
              <w:rPr>
                <w:noProof/>
              </w:rPr>
              <w:drawing>
                <wp:inline distT="0" distB="0" distL="0" distR="0" wp14:anchorId="5C58BD01" wp14:editId="5A1EF9B6">
                  <wp:extent cx="2724150" cy="2061673"/>
                  <wp:effectExtent l="19050" t="19050" r="19050" b="152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0350" r="14516" b="6623"/>
                          <a:stretch/>
                        </pic:blipFill>
                        <pic:spPr bwMode="auto">
                          <a:xfrm>
                            <a:off x="0" y="0"/>
                            <a:ext cx="2767531" cy="20945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4D9E" w:rsidRPr="008A21EF" w14:paraId="5B6DA477" w14:textId="77777777" w:rsidTr="004F5115">
        <w:tc>
          <w:tcPr>
            <w:tcW w:w="993" w:type="dxa"/>
          </w:tcPr>
          <w:p w14:paraId="22F2F2AD" w14:textId="497AB5B1" w:rsidR="00224D9E" w:rsidRDefault="00AB742C" w:rsidP="0076545C">
            <w:pPr>
              <w:spacing w:before="120" w:after="120"/>
              <w:jc w:val="center"/>
            </w:pPr>
            <w:r>
              <w:t>6</w:t>
            </w:r>
          </w:p>
        </w:tc>
        <w:tc>
          <w:tcPr>
            <w:tcW w:w="3969" w:type="dxa"/>
          </w:tcPr>
          <w:p w14:paraId="57239843" w14:textId="77777777" w:rsidR="002722EF" w:rsidRDefault="002722EF" w:rsidP="00D06F35">
            <w:pPr>
              <w:keepNext/>
              <w:keepLines/>
              <w:spacing w:before="120" w:after="120"/>
            </w:pPr>
            <w:r>
              <w:t>PERFORM the following:</w:t>
            </w:r>
          </w:p>
          <w:p w14:paraId="72EB1C6E" w14:textId="111F8267" w:rsidR="002722EF" w:rsidRDefault="002722EF" w:rsidP="00101246">
            <w:pPr>
              <w:pStyle w:val="ListParagraph"/>
              <w:keepNext/>
              <w:keepLines/>
              <w:numPr>
                <w:ilvl w:val="0"/>
                <w:numId w:val="46"/>
              </w:numPr>
              <w:spacing w:before="120" w:after="120"/>
              <w:ind w:left="357"/>
            </w:pPr>
            <w:r>
              <w:t xml:space="preserve">CLICK </w:t>
            </w:r>
            <w:r w:rsidRPr="00101246">
              <w:rPr>
                <w:b/>
                <w:bCs/>
                <w:i/>
                <w:iCs/>
              </w:rPr>
              <w:t>Lodge</w:t>
            </w:r>
            <w:r>
              <w:t xml:space="preserve"> to lo</w:t>
            </w:r>
            <w:r w:rsidR="00657B0D">
              <w:t>d</w:t>
            </w:r>
            <w:r>
              <w:t xml:space="preserve">ge the </w:t>
            </w:r>
            <w:r w:rsidR="00657B0D">
              <w:t xml:space="preserve">application </w:t>
            </w:r>
          </w:p>
          <w:p w14:paraId="5386C016" w14:textId="2ACCF125" w:rsidR="00657B0D" w:rsidRPr="00657B0D" w:rsidRDefault="00657B0D" w:rsidP="00D06F35">
            <w:pPr>
              <w:keepNext/>
              <w:keepLines/>
              <w:spacing w:before="120" w:after="120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</w:t>
            </w:r>
            <w:r w:rsidRPr="00657B0D">
              <w:rPr>
                <w:i/>
                <w:iCs/>
              </w:rPr>
              <w:t>OR</w:t>
            </w:r>
          </w:p>
          <w:p w14:paraId="301F7259" w14:textId="10A9E757" w:rsidR="00657B0D" w:rsidRDefault="00657B0D" w:rsidP="00101246">
            <w:pPr>
              <w:pStyle w:val="ListParagraph"/>
              <w:keepNext/>
              <w:keepLines/>
              <w:numPr>
                <w:ilvl w:val="0"/>
                <w:numId w:val="46"/>
              </w:numPr>
              <w:spacing w:before="120" w:after="120"/>
              <w:ind w:left="357"/>
            </w:pPr>
            <w:r>
              <w:t xml:space="preserve">CLICK </w:t>
            </w:r>
            <w:r w:rsidRPr="00101246">
              <w:rPr>
                <w:b/>
                <w:bCs/>
                <w:i/>
                <w:iCs/>
              </w:rPr>
              <w:t>Quote</w:t>
            </w:r>
            <w:r>
              <w:t xml:space="preserve"> </w:t>
            </w:r>
            <w:r w:rsidR="00D63976">
              <w:t xml:space="preserve">to obtain a quote and </w:t>
            </w:r>
            <w:r w:rsidR="00661F18">
              <w:t xml:space="preserve">then </w:t>
            </w:r>
            <w:r w:rsidR="00D63976" w:rsidRPr="00101246">
              <w:rPr>
                <w:i/>
                <w:iCs/>
              </w:rPr>
              <w:t>Exit</w:t>
            </w:r>
          </w:p>
          <w:p w14:paraId="5D54AA3E" w14:textId="28AC86CA" w:rsidR="00224D9E" w:rsidRDefault="00224D9E" w:rsidP="00D06F35">
            <w:pPr>
              <w:keepNext/>
              <w:keepLines/>
              <w:spacing w:before="120" w:after="120"/>
              <w:rPr>
                <w:rFonts w:cstheme="minorHAnsi"/>
                <w:noProof/>
              </w:rPr>
            </w:pPr>
          </w:p>
        </w:tc>
        <w:tc>
          <w:tcPr>
            <w:tcW w:w="10490" w:type="dxa"/>
          </w:tcPr>
          <w:p w14:paraId="1413ECBC" w14:textId="53F9CC72" w:rsidR="00790A0A" w:rsidRDefault="00330E76" w:rsidP="00D63976">
            <w:pPr>
              <w:pStyle w:val="NormalBullets"/>
              <w:numPr>
                <w:ilvl w:val="0"/>
                <w:numId w:val="0"/>
              </w:numPr>
              <w:spacing w:before="120" w:after="120"/>
              <w:ind w:left="36" w:right="-243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5988CA8" wp14:editId="24721A4A">
                      <wp:simplePos x="0" y="0"/>
                      <wp:positionH relativeFrom="column">
                        <wp:posOffset>5946140</wp:posOffset>
                      </wp:positionH>
                      <wp:positionV relativeFrom="paragraph">
                        <wp:posOffset>246489</wp:posOffset>
                      </wp:positionV>
                      <wp:extent cx="468760" cy="143010"/>
                      <wp:effectExtent l="0" t="0" r="2667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760" cy="143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392EF89" id="Rectangle 46" o:spid="_x0000_s1026" style="position:absolute;margin-left:468.2pt;margin-top:19.4pt;width:36.9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" filled="f" strokecolor="red" strokeweight="1pt"/>
                  </w:pict>
                </mc:Fallback>
              </mc:AlternateContent>
            </w:r>
            <w:r w:rsidR="00896FEC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CC67AB3" wp14:editId="414D9A7F">
                      <wp:simplePos x="0" y="0"/>
                      <wp:positionH relativeFrom="column">
                        <wp:posOffset>861777</wp:posOffset>
                      </wp:positionH>
                      <wp:positionV relativeFrom="paragraph">
                        <wp:posOffset>432021</wp:posOffset>
                      </wp:positionV>
                      <wp:extent cx="1431235" cy="347869"/>
                      <wp:effectExtent l="0" t="0" r="17145" b="1460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1235" cy="3478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6530E6D" id="Rectangle 47" o:spid="_x0000_s1026" style="position:absolute;margin-left:67.85pt;margin-top:34pt;width:112.7pt;height:27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" filled="f" strokecolor="red" strokeweight="1pt"/>
                  </w:pict>
                </mc:Fallback>
              </mc:AlternateContent>
            </w:r>
            <w:r w:rsidR="00B1660E">
              <w:rPr>
                <w:noProof/>
              </w:rPr>
              <w:drawing>
                <wp:inline distT="0" distB="0" distL="0" distR="0" wp14:anchorId="10DCA2FA" wp14:editId="0BCA57D3">
                  <wp:extent cx="6348955" cy="1968776"/>
                  <wp:effectExtent l="19050" t="19050" r="13970" b="1270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4527" b="29285"/>
                          <a:stretch/>
                        </pic:blipFill>
                        <pic:spPr bwMode="auto">
                          <a:xfrm>
                            <a:off x="0" y="0"/>
                            <a:ext cx="6364814" cy="19736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A0A" w:rsidRPr="008A21EF" w14:paraId="61C6A65F" w14:textId="77777777" w:rsidTr="004F5115">
        <w:tc>
          <w:tcPr>
            <w:tcW w:w="993" w:type="dxa"/>
          </w:tcPr>
          <w:p w14:paraId="7B30CAD9" w14:textId="4CB5904D" w:rsidR="00790A0A" w:rsidRDefault="002E0D79" w:rsidP="002E0D79">
            <w:pPr>
              <w:spacing w:before="120" w:after="120"/>
              <w:jc w:val="center"/>
            </w:pPr>
            <w:r>
              <w:lastRenderedPageBreak/>
              <w:t>7</w:t>
            </w:r>
          </w:p>
        </w:tc>
        <w:tc>
          <w:tcPr>
            <w:tcW w:w="3969" w:type="dxa"/>
          </w:tcPr>
          <w:p w14:paraId="19E2E28B" w14:textId="714F5AB9" w:rsidR="00790A0A" w:rsidRPr="00E4233D" w:rsidRDefault="00233143" w:rsidP="00536C3C">
            <w:pPr>
              <w:keepNext/>
              <w:keepLines/>
              <w:spacing w:before="120" w:after="120"/>
              <w:rPr>
                <w:rFonts w:cstheme="minorHAnsi"/>
                <w:noProof/>
              </w:rPr>
            </w:pPr>
            <w:r>
              <w:t xml:space="preserve">CLICK </w:t>
            </w:r>
            <w:r w:rsidR="009F1BAC" w:rsidRPr="009F1BAC">
              <w:rPr>
                <w:i/>
                <w:iCs/>
              </w:rPr>
              <w:t>Accep</w:t>
            </w:r>
            <w:r w:rsidR="00536C3C">
              <w:t xml:space="preserve">t to agree to the </w:t>
            </w:r>
            <w:r w:rsidR="009F1BAC">
              <w:t>T</w:t>
            </w:r>
            <w:r w:rsidR="00536C3C">
              <w:t xml:space="preserve">erms and </w:t>
            </w:r>
            <w:r w:rsidR="009F1BAC">
              <w:t>C</w:t>
            </w:r>
            <w:r w:rsidR="00536C3C">
              <w:t xml:space="preserve">onditions </w:t>
            </w:r>
          </w:p>
        </w:tc>
        <w:tc>
          <w:tcPr>
            <w:tcW w:w="10490" w:type="dxa"/>
          </w:tcPr>
          <w:p w14:paraId="30199DC7" w14:textId="14EE90A2" w:rsidR="00572AB1" w:rsidRDefault="001802D4" w:rsidP="00661F18">
            <w:pPr>
              <w:pStyle w:val="NormalBullets"/>
              <w:numPr>
                <w:ilvl w:val="0"/>
                <w:numId w:val="0"/>
              </w:num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F5D8812" wp14:editId="0A88002B">
                      <wp:simplePos x="0" y="0"/>
                      <wp:positionH relativeFrom="column">
                        <wp:posOffset>4179570</wp:posOffset>
                      </wp:positionH>
                      <wp:positionV relativeFrom="paragraph">
                        <wp:posOffset>483870</wp:posOffset>
                      </wp:positionV>
                      <wp:extent cx="389255" cy="209550"/>
                      <wp:effectExtent l="0" t="0" r="10795" b="19050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255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4822F82" id="Rectangle 255" o:spid="_x0000_s1026" style="position:absolute;margin-left:329.1pt;margin-top:38.1pt;width:30.65pt;height:16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" filled="f" strokecolor="red" strokeweight="1pt"/>
                  </w:pict>
                </mc:Fallback>
              </mc:AlternateContent>
            </w:r>
            <w:r w:rsidR="00B1660E">
              <w:rPr>
                <w:noProof/>
              </w:rPr>
              <w:drawing>
                <wp:inline distT="0" distB="0" distL="0" distR="0" wp14:anchorId="7D853F03" wp14:editId="06578C4D">
                  <wp:extent cx="4608194" cy="2295525"/>
                  <wp:effectExtent l="19050" t="19050" r="2159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8198" t="5591" b="15144"/>
                          <a:stretch/>
                        </pic:blipFill>
                        <pic:spPr bwMode="auto">
                          <a:xfrm>
                            <a:off x="0" y="0"/>
                            <a:ext cx="4611787" cy="22973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74D" w:rsidRPr="008A21EF" w14:paraId="5FA6C3B8" w14:textId="77777777" w:rsidTr="004F5115">
        <w:tc>
          <w:tcPr>
            <w:tcW w:w="993" w:type="dxa"/>
            <w:tcBorders>
              <w:bottom w:val="single" w:sz="4" w:space="0" w:color="auto"/>
            </w:tcBorders>
          </w:tcPr>
          <w:p w14:paraId="2D7B6D17" w14:textId="48F0F4B7" w:rsidR="00780142" w:rsidRDefault="002E0D79" w:rsidP="0076545C">
            <w:pPr>
              <w:spacing w:before="120" w:after="120"/>
              <w:jc w:val="center"/>
            </w:pPr>
            <w:r>
              <w:lastRenderedPageBreak/>
              <w:t>8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5A88FC7B" w14:textId="422AC34C" w:rsidR="002B6D4B" w:rsidRDefault="002B6D4B" w:rsidP="00D06F35">
            <w:pPr>
              <w:keepNext/>
              <w:keepLines/>
              <w:spacing w:before="120"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GO TO </w:t>
            </w:r>
            <w:r w:rsidRPr="002B6D4B">
              <w:rPr>
                <w:rFonts w:cstheme="minorHAnsi"/>
                <w:i/>
                <w:iCs/>
              </w:rPr>
              <w:t>Summary</w:t>
            </w:r>
            <w:r>
              <w:rPr>
                <w:rFonts w:cstheme="minorHAnsi"/>
              </w:rPr>
              <w:t xml:space="preserve"> </w:t>
            </w:r>
            <w:r w:rsidR="00BA0227">
              <w:rPr>
                <w:rFonts w:cstheme="minorHAnsi"/>
              </w:rPr>
              <w:t xml:space="preserve">in the </w:t>
            </w:r>
            <w:proofErr w:type="gramStart"/>
            <w:r w:rsidR="00BA0227">
              <w:rPr>
                <w:rFonts w:cstheme="minorHAnsi"/>
              </w:rPr>
              <w:t>left hand</w:t>
            </w:r>
            <w:proofErr w:type="gramEnd"/>
            <w:r w:rsidR="00BA0227">
              <w:rPr>
                <w:rFonts w:cstheme="minorHAnsi"/>
              </w:rPr>
              <w:t xml:space="preserve"> </w:t>
            </w:r>
            <w:r w:rsidR="00F21E5A">
              <w:rPr>
                <w:rFonts w:cstheme="minorHAnsi"/>
              </w:rPr>
              <w:t>menu field</w:t>
            </w:r>
            <w:r w:rsidR="00066BD7">
              <w:rPr>
                <w:rFonts w:cstheme="minorHAnsi"/>
              </w:rPr>
              <w:t xml:space="preserve"> on the </w:t>
            </w:r>
            <w:r w:rsidR="00066BD7" w:rsidRPr="00066BD7">
              <w:rPr>
                <w:rFonts w:cstheme="minorHAnsi"/>
                <w:i/>
                <w:iCs/>
              </w:rPr>
              <w:t xml:space="preserve">Application Details </w:t>
            </w:r>
            <w:r w:rsidR="00066BD7">
              <w:rPr>
                <w:rFonts w:cstheme="minorHAnsi"/>
              </w:rPr>
              <w:t>page</w:t>
            </w:r>
          </w:p>
          <w:p w14:paraId="4751D388" w14:textId="4FA7D1DA" w:rsidR="00C93965" w:rsidRPr="00C93965" w:rsidRDefault="00C93965" w:rsidP="00D06F35">
            <w:pPr>
              <w:keepNext/>
              <w:keepLines/>
              <w:spacing w:before="120" w:after="120"/>
              <w:jc w:val="both"/>
              <w:rPr>
                <w:rFonts w:cstheme="minorHAnsi"/>
                <w:i/>
                <w:iCs/>
              </w:rPr>
            </w:pPr>
            <w:r w:rsidRPr="00C93965">
              <w:rPr>
                <w:rFonts w:cstheme="minorHAnsi"/>
                <w:i/>
                <w:iCs/>
              </w:rPr>
              <w:t>AND</w:t>
            </w:r>
          </w:p>
          <w:p w14:paraId="156B8C99" w14:textId="06B745C4" w:rsidR="002B6D4B" w:rsidRPr="00DF1BD4" w:rsidRDefault="00C93965" w:rsidP="00D06F35">
            <w:pPr>
              <w:keepNext/>
              <w:keepLines/>
              <w:spacing w:before="120" w:after="120"/>
              <w:jc w:val="both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CLICK on </w:t>
            </w:r>
            <w:r>
              <w:rPr>
                <w:rFonts w:cstheme="minorHAnsi"/>
                <w:i/>
                <w:iCs/>
              </w:rPr>
              <w:t>Actions Required</w:t>
            </w:r>
          </w:p>
          <w:p w14:paraId="7314E4E4" w14:textId="229ADEF5" w:rsidR="00780142" w:rsidRDefault="00780142" w:rsidP="00D06F35">
            <w:pPr>
              <w:keepNext/>
              <w:keepLines/>
              <w:spacing w:before="120" w:after="120"/>
              <w:jc w:val="both"/>
              <w:rPr>
                <w:rFonts w:cstheme="minorHAnsi"/>
              </w:rPr>
            </w:pP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14:paraId="0E73A24C" w14:textId="0AFA7369" w:rsidR="00536C3C" w:rsidRDefault="00F21E5A" w:rsidP="005C04B0">
            <w:pPr>
              <w:keepNext/>
              <w:keepLines/>
              <w:spacing w:before="120" w:after="120"/>
            </w:pPr>
            <w:r>
              <w:t>To u</w:t>
            </w:r>
            <w:r w:rsidR="00536C3C">
              <w:t xml:space="preserve">pload the required supporting documentation </w:t>
            </w:r>
            <w:r w:rsidR="00DF1BD4">
              <w:t>from</w:t>
            </w:r>
            <w:r w:rsidR="00536C3C">
              <w:t xml:space="preserve"> the summary screen. </w:t>
            </w:r>
          </w:p>
          <w:p w14:paraId="039E015B" w14:textId="746A58F7" w:rsidR="009F674D" w:rsidRPr="00CC64DD" w:rsidRDefault="00CF0D78" w:rsidP="002E0D79">
            <w:p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C60B9ED" wp14:editId="00A61212">
                      <wp:simplePos x="0" y="0"/>
                      <wp:positionH relativeFrom="column">
                        <wp:posOffset>45622</wp:posOffset>
                      </wp:positionH>
                      <wp:positionV relativeFrom="paragraph">
                        <wp:posOffset>512250</wp:posOffset>
                      </wp:positionV>
                      <wp:extent cx="2074985" cy="351692"/>
                      <wp:effectExtent l="0" t="0" r="20955" b="1079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4985" cy="3516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053542C" id="Rectangle 256" o:spid="_x0000_s1026" style="position:absolute;margin-left:3.6pt;margin-top:40.35pt;width:163.4pt;height:27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" filled="f" strokecolor="red" strokeweight="1pt"/>
                  </w:pict>
                </mc:Fallback>
              </mc:AlternateContent>
            </w:r>
            <w:r w:rsidR="00383BCD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5EA6842" wp14:editId="4E7EAF42">
                      <wp:simplePos x="0" y="0"/>
                      <wp:positionH relativeFrom="column">
                        <wp:posOffset>45622</wp:posOffset>
                      </wp:positionH>
                      <wp:positionV relativeFrom="paragraph">
                        <wp:posOffset>2516896</wp:posOffset>
                      </wp:positionV>
                      <wp:extent cx="729762" cy="219807"/>
                      <wp:effectExtent l="0" t="0" r="13335" b="27940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762" cy="219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3DF2E075" id="Rectangle 259" o:spid="_x0000_s1026" style="position:absolute;margin-left:3.6pt;margin-top:198.2pt;width:57.45pt;height:17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" filled="f" strokecolor="red" strokeweight="1pt"/>
                  </w:pict>
                </mc:Fallback>
              </mc:AlternateContent>
            </w:r>
            <w:r w:rsidR="009F1BAC">
              <w:rPr>
                <w:noProof/>
              </w:rPr>
              <w:drawing>
                <wp:inline distT="0" distB="0" distL="0" distR="0" wp14:anchorId="4EB125E1" wp14:editId="76452D8E">
                  <wp:extent cx="3719009" cy="2935165"/>
                  <wp:effectExtent l="19050" t="19050" r="15240" b="177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3594" r="58766" b="27496"/>
                          <a:stretch/>
                        </pic:blipFill>
                        <pic:spPr bwMode="auto">
                          <a:xfrm>
                            <a:off x="0" y="0"/>
                            <a:ext cx="3770108" cy="29754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BD4" w:rsidRPr="008A21EF" w14:paraId="20CA6C55" w14:textId="77777777" w:rsidTr="004F5115">
        <w:tc>
          <w:tcPr>
            <w:tcW w:w="993" w:type="dxa"/>
            <w:tcBorders>
              <w:bottom w:val="single" w:sz="4" w:space="0" w:color="auto"/>
            </w:tcBorders>
          </w:tcPr>
          <w:p w14:paraId="2A9852A2" w14:textId="10AAC4B6" w:rsidR="00DF1BD4" w:rsidRDefault="00DF1BD4" w:rsidP="0076545C">
            <w:pPr>
              <w:spacing w:before="120" w:after="120"/>
              <w:jc w:val="center"/>
            </w:pPr>
            <w:r>
              <w:t>9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30A6CB86" w14:textId="50461CD1" w:rsidR="00DF1BD4" w:rsidRPr="001473FB" w:rsidRDefault="00487F53" w:rsidP="001D09B3">
            <w:pPr>
              <w:keepNext/>
              <w:keepLines/>
              <w:spacing w:before="120" w:after="120"/>
              <w:rPr>
                <w:rFonts w:cstheme="minorHAnsi"/>
              </w:rPr>
            </w:pPr>
            <w:r>
              <w:rPr>
                <w:rFonts w:cstheme="minorHAnsi"/>
              </w:rPr>
              <w:t xml:space="preserve">CLICK </w:t>
            </w:r>
            <w:r w:rsidRPr="00D73AA8">
              <w:rPr>
                <w:rFonts w:cstheme="minorHAnsi"/>
                <w:i/>
                <w:iCs/>
              </w:rPr>
              <w:t>Go</w:t>
            </w:r>
            <w:r w:rsidR="00D73AA8">
              <w:rPr>
                <w:rFonts w:cstheme="minorHAnsi"/>
              </w:rPr>
              <w:t xml:space="preserve"> </w:t>
            </w:r>
            <w:r w:rsidR="001D09B3">
              <w:rPr>
                <w:rFonts w:cstheme="minorHAnsi"/>
              </w:rPr>
              <w:t>to</w:t>
            </w:r>
            <w:r w:rsidR="00D73AA8">
              <w:rPr>
                <w:rFonts w:cstheme="minorHAnsi"/>
              </w:rPr>
              <w:t xml:space="preserve"> </w:t>
            </w:r>
            <w:r w:rsidR="00DF1BD4">
              <w:rPr>
                <w:rFonts w:cstheme="minorHAnsi"/>
              </w:rPr>
              <w:t xml:space="preserve">UPLOAD </w:t>
            </w:r>
            <w:r w:rsidR="00066BD7">
              <w:rPr>
                <w:rFonts w:cstheme="minorHAnsi"/>
              </w:rPr>
              <w:t xml:space="preserve">the required </w:t>
            </w:r>
            <w:r w:rsidR="00DF1BD4">
              <w:rPr>
                <w:rFonts w:cstheme="minorHAnsi"/>
              </w:rPr>
              <w:t>supporting documentation</w:t>
            </w:r>
            <w:r>
              <w:rPr>
                <w:rFonts w:cstheme="minorHAnsi"/>
              </w:rPr>
              <w:t xml:space="preserve"> as </w:t>
            </w:r>
            <w:r w:rsidR="001D09B3">
              <w:rPr>
                <w:rFonts w:cstheme="minorHAnsi"/>
              </w:rPr>
              <w:t xml:space="preserve">an </w:t>
            </w:r>
            <w:r w:rsidRPr="00487F53">
              <w:rPr>
                <w:rFonts w:cstheme="minorHAnsi"/>
                <w:i/>
                <w:iCs/>
              </w:rPr>
              <w:t>Attachment</w:t>
            </w:r>
            <w:r w:rsidR="001473FB">
              <w:rPr>
                <w:rFonts w:cstheme="minorHAnsi"/>
              </w:rPr>
              <w:t xml:space="preserve"> for each task</w:t>
            </w:r>
          </w:p>
        </w:tc>
        <w:tc>
          <w:tcPr>
            <w:tcW w:w="10490" w:type="dxa"/>
            <w:tcBorders>
              <w:bottom w:val="single" w:sz="4" w:space="0" w:color="auto"/>
            </w:tcBorders>
          </w:tcPr>
          <w:p w14:paraId="09DA8FC7" w14:textId="62AD72EB" w:rsidR="00DF1BD4" w:rsidRDefault="00DF1BD4" w:rsidP="005C04B0">
            <w:pPr>
              <w:keepNext/>
              <w:keepLines/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C4C8614" wp14:editId="416079C4">
                      <wp:simplePos x="0" y="0"/>
                      <wp:positionH relativeFrom="column">
                        <wp:posOffset>6043295</wp:posOffset>
                      </wp:positionH>
                      <wp:positionV relativeFrom="paragraph">
                        <wp:posOffset>676763</wp:posOffset>
                      </wp:positionV>
                      <wp:extent cx="307596" cy="544749"/>
                      <wp:effectExtent l="0" t="0" r="16510" b="2730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596" cy="5447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6D6026E3" id="Rectangle 258" o:spid="_x0000_s1026" style="position:absolute;margin-left:475.85pt;margin-top:53.3pt;width:24.2pt;height:42.9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" filled="f" strokecolor="red" strokeweight="1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18704B9D" wp14:editId="287FB336">
                      <wp:simplePos x="0" y="0"/>
                      <wp:positionH relativeFrom="column">
                        <wp:posOffset>845820</wp:posOffset>
                      </wp:positionH>
                      <wp:positionV relativeFrom="paragraph">
                        <wp:posOffset>694299</wp:posOffset>
                      </wp:positionV>
                      <wp:extent cx="4775835" cy="464271"/>
                      <wp:effectExtent l="0" t="0" r="24765" b="1206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5835" cy="464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5869927E" id="Rectangle 257" o:spid="_x0000_s1026" style="position:absolute;margin-left:66.6pt;margin-top:54.65pt;width:376.05pt;height:36.5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94F4942" wp14:editId="6466E206">
                  <wp:extent cx="6349457" cy="1299797"/>
                  <wp:effectExtent l="19050" t="19050" r="13335" b="152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439" b="38038"/>
                          <a:stretch/>
                        </pic:blipFill>
                        <pic:spPr bwMode="auto">
                          <a:xfrm>
                            <a:off x="0" y="0"/>
                            <a:ext cx="6380557" cy="13061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D0B" w:rsidRPr="008A21EF" w14:paraId="0A281C4C" w14:textId="77777777" w:rsidTr="004F5115">
        <w:tc>
          <w:tcPr>
            <w:tcW w:w="993" w:type="dxa"/>
          </w:tcPr>
          <w:p w14:paraId="3DD25F01" w14:textId="789AA1AB" w:rsidR="00CC1D0B" w:rsidRDefault="00996EC6" w:rsidP="0076545C">
            <w:pPr>
              <w:jc w:val="center"/>
            </w:pPr>
            <w:r>
              <w:lastRenderedPageBreak/>
              <w:t>10</w:t>
            </w:r>
          </w:p>
        </w:tc>
        <w:tc>
          <w:tcPr>
            <w:tcW w:w="3969" w:type="dxa"/>
          </w:tcPr>
          <w:p w14:paraId="283F71ED" w14:textId="77777777" w:rsidR="00136FDD" w:rsidRDefault="00381224" w:rsidP="00780142">
            <w:r>
              <w:t xml:space="preserve">CONFIRM the permit application is </w:t>
            </w:r>
            <w:r w:rsidR="00136FDD" w:rsidRPr="00136FDD">
              <w:rPr>
                <w:i/>
                <w:iCs/>
              </w:rPr>
              <w:t>Ready to Lodge</w:t>
            </w:r>
          </w:p>
          <w:p w14:paraId="7EDBF6E0" w14:textId="2E98C02E" w:rsidR="00136FDD" w:rsidRPr="00136FDD" w:rsidRDefault="00136FDD" w:rsidP="00780142">
            <w:pPr>
              <w:rPr>
                <w:i/>
                <w:iCs/>
              </w:rPr>
            </w:pPr>
            <w:r w:rsidRPr="00136FDD">
              <w:rPr>
                <w:i/>
                <w:iCs/>
              </w:rPr>
              <w:t>AND</w:t>
            </w:r>
          </w:p>
          <w:p w14:paraId="4A937B42" w14:textId="52F3198B" w:rsidR="00CC1D0B" w:rsidRPr="006460DC" w:rsidRDefault="00136FDD" w:rsidP="00780142">
            <w:r>
              <w:t>CLICK</w:t>
            </w:r>
            <w:r w:rsidR="006460DC">
              <w:t xml:space="preserve"> the</w:t>
            </w:r>
            <w:r>
              <w:t xml:space="preserve"> </w:t>
            </w:r>
            <w:r w:rsidRPr="00381224">
              <w:rPr>
                <w:i/>
                <w:iCs/>
              </w:rPr>
              <w:t>Pay Now</w:t>
            </w:r>
            <w:r>
              <w:rPr>
                <w:i/>
                <w:iCs/>
              </w:rPr>
              <w:t xml:space="preserve"> </w:t>
            </w:r>
            <w:r w:rsidR="006460DC">
              <w:t xml:space="preserve">button located in the top </w:t>
            </w:r>
            <w:proofErr w:type="gramStart"/>
            <w:r w:rsidR="006460DC">
              <w:t>left hand</w:t>
            </w:r>
            <w:proofErr w:type="gramEnd"/>
            <w:r w:rsidR="006460DC">
              <w:t xml:space="preserve"> corner of the pa</w:t>
            </w:r>
            <w:r w:rsidR="001D0CFC">
              <w:t>ge</w:t>
            </w:r>
          </w:p>
        </w:tc>
        <w:tc>
          <w:tcPr>
            <w:tcW w:w="10490" w:type="dxa"/>
          </w:tcPr>
          <w:p w14:paraId="1DF164A2" w14:textId="08CB2B8C" w:rsidR="007A0095" w:rsidRDefault="001D0CFC" w:rsidP="007A0095">
            <w:pPr>
              <w:spacing w:before="120" w:after="120"/>
            </w:pPr>
            <w:r>
              <w:t xml:space="preserve">This page will </w:t>
            </w:r>
            <w:r w:rsidR="00423D10">
              <w:t>not display until all required documents have been uploaded successfully.</w:t>
            </w:r>
          </w:p>
          <w:p w14:paraId="16EC8146" w14:textId="5327CDF9" w:rsidR="00956845" w:rsidRDefault="00423D10" w:rsidP="00956845">
            <w:p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C2D634F" wp14:editId="3DE8945E">
                      <wp:simplePos x="0" y="0"/>
                      <wp:positionH relativeFrom="column">
                        <wp:posOffset>19469</wp:posOffset>
                      </wp:positionH>
                      <wp:positionV relativeFrom="paragraph">
                        <wp:posOffset>23697</wp:posOffset>
                      </wp:positionV>
                      <wp:extent cx="729762" cy="219807"/>
                      <wp:effectExtent l="0" t="0" r="13335" b="27940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762" cy="219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2A5DE11A" id="Rectangle 262" o:spid="_x0000_s1026" style="position:absolute;margin-left:1.55pt;margin-top:1.85pt;width:57.45pt;height:17.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" filled="f" strokecolor="red" strokeweight="1pt"/>
                  </w:pict>
                </mc:Fallback>
              </mc:AlternateContent>
            </w: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739B54D2" wp14:editId="774C19B0">
                      <wp:simplePos x="0" y="0"/>
                      <wp:positionH relativeFrom="column">
                        <wp:posOffset>19469</wp:posOffset>
                      </wp:positionH>
                      <wp:positionV relativeFrom="paragraph">
                        <wp:posOffset>1755626</wp:posOffset>
                      </wp:positionV>
                      <wp:extent cx="729762" cy="219807"/>
                      <wp:effectExtent l="0" t="0" r="13335" b="27940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762" cy="219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FBB52A4" id="Rectangle 261" o:spid="_x0000_s1026" style="position:absolute;margin-left:1.55pt;margin-top:138.25pt;width:57.45pt;height:17.3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" filled="f" strokecolor="red" strokeweight="1pt"/>
                  </w:pict>
                </mc:Fallback>
              </mc:AlternateContent>
            </w:r>
            <w:r w:rsidR="00B01C29">
              <w:rPr>
                <w:noProof/>
              </w:rPr>
              <w:drawing>
                <wp:inline distT="0" distB="0" distL="0" distR="0" wp14:anchorId="5DD64B1A" wp14:editId="69E869FB">
                  <wp:extent cx="2238781" cy="1955165"/>
                  <wp:effectExtent l="19050" t="19050" r="28575" b="260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413" r="65004" b="15236"/>
                          <a:stretch/>
                        </pic:blipFill>
                        <pic:spPr bwMode="auto">
                          <a:xfrm>
                            <a:off x="0" y="0"/>
                            <a:ext cx="2241513" cy="19575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D0B" w:rsidRPr="008A21EF" w14:paraId="5214B508" w14:textId="77777777" w:rsidTr="004F5115">
        <w:tc>
          <w:tcPr>
            <w:tcW w:w="993" w:type="dxa"/>
          </w:tcPr>
          <w:p w14:paraId="3BBB4526" w14:textId="2E93DA8D" w:rsidR="00CC1D0B" w:rsidRDefault="00CC1D0B" w:rsidP="0076545C">
            <w:pPr>
              <w:jc w:val="center"/>
            </w:pPr>
            <w:r>
              <w:t>1</w:t>
            </w:r>
            <w:r w:rsidR="00996EC6">
              <w:t>1</w:t>
            </w:r>
          </w:p>
        </w:tc>
        <w:tc>
          <w:tcPr>
            <w:tcW w:w="3969" w:type="dxa"/>
          </w:tcPr>
          <w:p w14:paraId="7DDC58BF" w14:textId="321BB99E" w:rsidR="008821E6" w:rsidRDefault="00073742" w:rsidP="00780142">
            <w:r>
              <w:t>SELECT</w:t>
            </w:r>
            <w:r w:rsidR="007A0095">
              <w:t xml:space="preserve"> </w:t>
            </w:r>
            <w:r w:rsidR="008821E6">
              <w:t>the correct</w:t>
            </w:r>
            <w:r w:rsidR="007A0095">
              <w:t xml:space="preserve"> payment option</w:t>
            </w:r>
            <w:r w:rsidR="008821E6">
              <w:t>:</w:t>
            </w:r>
          </w:p>
          <w:p w14:paraId="73BD1EB0" w14:textId="77777777" w:rsidR="00073742" w:rsidRPr="00653337" w:rsidRDefault="004F5115" w:rsidP="00073742">
            <w:pPr>
              <w:pStyle w:val="ListParagraph"/>
              <w:numPr>
                <w:ilvl w:val="0"/>
                <w:numId w:val="45"/>
              </w:numPr>
              <w:ind w:left="371"/>
              <w:rPr>
                <w:i/>
                <w:iCs/>
              </w:rPr>
            </w:pPr>
            <w:r w:rsidRPr="00653337">
              <w:rPr>
                <w:i/>
                <w:iCs/>
              </w:rPr>
              <w:t>Mastercard</w:t>
            </w:r>
          </w:p>
          <w:p w14:paraId="022C05EC" w14:textId="77777777" w:rsidR="00073742" w:rsidRPr="00653337" w:rsidRDefault="004F5115" w:rsidP="00073742">
            <w:pPr>
              <w:pStyle w:val="ListParagraph"/>
              <w:numPr>
                <w:ilvl w:val="0"/>
                <w:numId w:val="45"/>
              </w:numPr>
              <w:ind w:left="371"/>
              <w:rPr>
                <w:i/>
                <w:iCs/>
              </w:rPr>
            </w:pPr>
            <w:r w:rsidRPr="00653337">
              <w:rPr>
                <w:i/>
                <w:iCs/>
              </w:rPr>
              <w:t>Visa</w:t>
            </w:r>
          </w:p>
          <w:p w14:paraId="076F575F" w14:textId="36B6009C" w:rsidR="007A0095" w:rsidRPr="00653337" w:rsidRDefault="004F5115" w:rsidP="00073742">
            <w:pPr>
              <w:pStyle w:val="ListParagraph"/>
              <w:numPr>
                <w:ilvl w:val="0"/>
                <w:numId w:val="45"/>
              </w:numPr>
              <w:ind w:left="371"/>
              <w:rPr>
                <w:i/>
                <w:iCs/>
              </w:rPr>
            </w:pPr>
            <w:r w:rsidRPr="00653337">
              <w:rPr>
                <w:i/>
                <w:iCs/>
              </w:rPr>
              <w:t>Amex</w:t>
            </w:r>
          </w:p>
          <w:p w14:paraId="7F422348" w14:textId="2CD94F5D" w:rsidR="00653337" w:rsidRPr="00653337" w:rsidRDefault="00653337" w:rsidP="00073742">
            <w:pPr>
              <w:pStyle w:val="ListParagraph"/>
              <w:numPr>
                <w:ilvl w:val="0"/>
                <w:numId w:val="45"/>
              </w:numPr>
              <w:ind w:left="371"/>
              <w:rPr>
                <w:i/>
                <w:iCs/>
              </w:rPr>
            </w:pPr>
            <w:r w:rsidRPr="00653337">
              <w:rPr>
                <w:i/>
                <w:iCs/>
              </w:rPr>
              <w:t>Other</w:t>
            </w:r>
          </w:p>
          <w:p w14:paraId="66105E19" w14:textId="12C360A6" w:rsidR="004F5115" w:rsidRPr="00073742" w:rsidRDefault="00073742" w:rsidP="00780142">
            <w:pPr>
              <w:rPr>
                <w:i/>
                <w:iCs/>
              </w:rPr>
            </w:pPr>
            <w:r w:rsidRPr="00073742">
              <w:rPr>
                <w:i/>
                <w:iCs/>
              </w:rPr>
              <w:t>THEN</w:t>
            </w:r>
          </w:p>
          <w:p w14:paraId="1A589A2C" w14:textId="755582F0" w:rsidR="004F5115" w:rsidRDefault="00073742" w:rsidP="00780142">
            <w:r>
              <w:t>COMPLETE</w:t>
            </w:r>
            <w:r w:rsidR="004F5115">
              <w:t xml:space="preserve"> </w:t>
            </w:r>
            <w:r>
              <w:t xml:space="preserve">the </w:t>
            </w:r>
            <w:r w:rsidR="00653337">
              <w:t xml:space="preserve">required </w:t>
            </w:r>
            <w:r w:rsidR="004F5115">
              <w:t xml:space="preserve">details and </w:t>
            </w:r>
            <w:r w:rsidR="00653337">
              <w:t xml:space="preserve">finalise </w:t>
            </w:r>
            <w:r w:rsidR="00FE57C0">
              <w:t xml:space="preserve">the </w:t>
            </w:r>
            <w:r w:rsidR="004F5115">
              <w:t>pay</w:t>
            </w:r>
            <w:r w:rsidR="0057102E">
              <w:t>ment</w:t>
            </w:r>
          </w:p>
        </w:tc>
        <w:tc>
          <w:tcPr>
            <w:tcW w:w="10490" w:type="dxa"/>
          </w:tcPr>
          <w:p w14:paraId="541F5BE1" w14:textId="6C6C1E59" w:rsidR="003807A7" w:rsidRDefault="003807A7" w:rsidP="009F674D">
            <w:pPr>
              <w:spacing w:before="120" w:after="120"/>
            </w:pPr>
          </w:p>
        </w:tc>
      </w:tr>
      <w:tr w:rsidR="00CC1D0B" w:rsidRPr="008A21EF" w14:paraId="17676A3C" w14:textId="77777777" w:rsidTr="004F5115">
        <w:tc>
          <w:tcPr>
            <w:tcW w:w="993" w:type="dxa"/>
          </w:tcPr>
          <w:p w14:paraId="3B6B631F" w14:textId="600543C1" w:rsidR="00CC1D0B" w:rsidRDefault="00CC1D0B" w:rsidP="0076545C">
            <w:pPr>
              <w:jc w:val="center"/>
            </w:pPr>
            <w:r>
              <w:lastRenderedPageBreak/>
              <w:t>1</w:t>
            </w:r>
            <w:r w:rsidR="00996EC6">
              <w:t>2</w:t>
            </w:r>
          </w:p>
        </w:tc>
        <w:tc>
          <w:tcPr>
            <w:tcW w:w="3969" w:type="dxa"/>
          </w:tcPr>
          <w:p w14:paraId="21C660E6" w14:textId="1370AC37" w:rsidR="004F5115" w:rsidRPr="00CD3BB7" w:rsidRDefault="00B01C29" w:rsidP="00B01C29">
            <w:pPr>
              <w:rPr>
                <w:i/>
                <w:iCs/>
              </w:rPr>
            </w:pPr>
            <w:r>
              <w:t xml:space="preserve">CONFIRM the permit application has been lodged successfully </w:t>
            </w:r>
          </w:p>
        </w:tc>
        <w:tc>
          <w:tcPr>
            <w:tcW w:w="10490" w:type="dxa"/>
          </w:tcPr>
          <w:p w14:paraId="528019B7" w14:textId="46D3BC9B" w:rsidR="004F5115" w:rsidRDefault="00B01C29" w:rsidP="009F674D">
            <w:pPr>
              <w:spacing w:before="120" w:after="120"/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4DFF41D2" wp14:editId="12E6C505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864870</wp:posOffset>
                      </wp:positionV>
                      <wp:extent cx="1552575" cy="219807"/>
                      <wp:effectExtent l="0" t="0" r="28575" b="27940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2198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0EB95421" id="Rectangle 260" o:spid="_x0000_s1026" style="position:absolute;margin-left:25.4pt;margin-top:68.1pt;width:122.25pt;height:17.3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" filled="f" strokecolor="red" strokeweight="1pt"/>
                  </w:pict>
                </mc:Fallback>
              </mc:AlternateContent>
            </w:r>
            <w:r w:rsidR="004F5115">
              <w:rPr>
                <w:noProof/>
              </w:rPr>
              <w:drawing>
                <wp:inline distT="0" distB="0" distL="0" distR="0" wp14:anchorId="35C4DEB2" wp14:editId="16E6D52D">
                  <wp:extent cx="2095500" cy="1746250"/>
                  <wp:effectExtent l="19050" t="19050" r="19050" b="2540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0000" r="27647" b="11944"/>
                          <a:stretch/>
                        </pic:blipFill>
                        <pic:spPr bwMode="auto">
                          <a:xfrm>
                            <a:off x="0" y="0"/>
                            <a:ext cx="2097707" cy="17480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B67" w:rsidRPr="008A21EF" w14:paraId="18C5ABC9" w14:textId="77777777" w:rsidTr="00F53122">
        <w:tc>
          <w:tcPr>
            <w:tcW w:w="15452" w:type="dxa"/>
            <w:gridSpan w:val="3"/>
          </w:tcPr>
          <w:p w14:paraId="03ACD720" w14:textId="4E0B8887" w:rsidR="00757B67" w:rsidRPr="00757B67" w:rsidRDefault="00757B67" w:rsidP="00757B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parking </w:t>
            </w:r>
            <w:r w:rsidR="001203D1">
              <w:rPr>
                <w:sz w:val="24"/>
                <w:szCs w:val="24"/>
              </w:rPr>
              <w:t xml:space="preserve">permit </w:t>
            </w:r>
            <w:r w:rsidR="002165CC">
              <w:rPr>
                <w:sz w:val="24"/>
                <w:szCs w:val="24"/>
              </w:rPr>
              <w:t xml:space="preserve">application </w:t>
            </w:r>
            <w:r w:rsidR="001203D1">
              <w:rPr>
                <w:sz w:val="24"/>
                <w:szCs w:val="24"/>
              </w:rPr>
              <w:t>has been completed. No more steps are required.</w:t>
            </w:r>
          </w:p>
        </w:tc>
      </w:tr>
    </w:tbl>
    <w:p w14:paraId="30F41AC3" w14:textId="36710994" w:rsidR="00E96660" w:rsidRPr="00E96660" w:rsidRDefault="00E96660" w:rsidP="00E56960"/>
    <w:sectPr w:rsidR="00E96660" w:rsidRPr="00E96660" w:rsidSect="00E56960">
      <w:headerReference w:type="default" r:id="rId23"/>
      <w:pgSz w:w="16838" w:h="11906" w:orient="landscape"/>
      <w:pgMar w:top="2127" w:right="2127" w:bottom="1134" w:left="1134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3B30C" w14:textId="77777777" w:rsidR="00415CCF" w:rsidRDefault="00415CCF" w:rsidP="00C039FA">
      <w:r>
        <w:separator/>
      </w:r>
    </w:p>
    <w:p w14:paraId="0B68CDA5" w14:textId="77777777" w:rsidR="00415CCF" w:rsidRDefault="00415CCF" w:rsidP="00C039FA"/>
  </w:endnote>
  <w:endnote w:type="continuationSeparator" w:id="0">
    <w:p w14:paraId="50094B93" w14:textId="77777777" w:rsidR="00415CCF" w:rsidRDefault="00415CCF" w:rsidP="00C039FA">
      <w:r>
        <w:continuationSeparator/>
      </w:r>
    </w:p>
    <w:p w14:paraId="0FA51D66" w14:textId="77777777" w:rsidR="00415CCF" w:rsidRDefault="00415CCF" w:rsidP="00C039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2D78C4" w14:textId="77777777" w:rsidR="00415CCF" w:rsidRDefault="00415CCF" w:rsidP="00C039FA">
      <w:r>
        <w:separator/>
      </w:r>
    </w:p>
    <w:p w14:paraId="5A7ECABF" w14:textId="77777777" w:rsidR="00415CCF" w:rsidRDefault="00415CCF" w:rsidP="00C039FA"/>
  </w:footnote>
  <w:footnote w:type="continuationSeparator" w:id="0">
    <w:p w14:paraId="02D60EB3" w14:textId="77777777" w:rsidR="00415CCF" w:rsidRDefault="00415CCF" w:rsidP="00C039FA">
      <w:r>
        <w:continuationSeparator/>
      </w:r>
    </w:p>
    <w:p w14:paraId="68FE97C8" w14:textId="77777777" w:rsidR="00415CCF" w:rsidRDefault="00415CCF" w:rsidP="00C039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05BF6" w14:textId="4638EDF4" w:rsidR="001F34C6" w:rsidRPr="00E56960" w:rsidRDefault="001F34C6" w:rsidP="001F34C6">
    <w:pPr>
      <w:pStyle w:val="BasicParagraph"/>
      <w:ind w:left="-567"/>
      <w:rPr>
        <w:color w:val="D9D9D9" w:themeColor="background1" w:themeShade="D9"/>
        <w:sz w:val="28"/>
        <w:szCs w:val="28"/>
      </w:rPr>
    </w:pPr>
    <w:r w:rsidRPr="000759C1">
      <w:rPr>
        <w:noProof/>
        <w:szCs w:val="30"/>
        <w:lang w:eastAsia="en-AU"/>
      </w:rPr>
      <w:drawing>
        <wp:anchor distT="0" distB="0" distL="114300" distR="114300" simplePos="0" relativeHeight="251676672" behindDoc="1" locked="0" layoutInCell="1" allowOverlap="1" wp14:anchorId="3477654A" wp14:editId="28F737DD">
          <wp:simplePos x="0" y="0"/>
          <wp:positionH relativeFrom="column">
            <wp:posOffset>-7454265</wp:posOffset>
          </wp:positionH>
          <wp:positionV relativeFrom="paragraph">
            <wp:posOffset>-242570</wp:posOffset>
          </wp:positionV>
          <wp:extent cx="17411700" cy="1219200"/>
          <wp:effectExtent l="0" t="0" r="0" b="0"/>
          <wp:wrapNone/>
          <wp:docPr id="366" name="Picture 366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PP_REPORT_0717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117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759C1">
      <w:rPr>
        <w:noProof/>
        <w:szCs w:val="30"/>
        <w:lang w:eastAsia="en-AU"/>
      </w:rPr>
      <w:drawing>
        <wp:anchor distT="0" distB="0" distL="114300" distR="114300" simplePos="0" relativeHeight="251677696" behindDoc="0" locked="0" layoutInCell="1" allowOverlap="1" wp14:anchorId="2EE1B4E3" wp14:editId="23E52A2E">
          <wp:simplePos x="0" y="0"/>
          <wp:positionH relativeFrom="column">
            <wp:posOffset>8751570</wp:posOffset>
          </wp:positionH>
          <wp:positionV relativeFrom="paragraph">
            <wp:posOffset>27940</wp:posOffset>
          </wp:positionV>
          <wp:extent cx="676275" cy="676275"/>
          <wp:effectExtent l="0" t="0" r="9525" b="9525"/>
          <wp:wrapNone/>
          <wp:docPr id="367" name="Picture 3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PPcirclecmyk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5B0858">
      <w:rPr>
        <w:rFonts w:ascii="Arial" w:hAnsi="Arial" w:cs="Arial"/>
        <w:color w:val="FFFFFF" w:themeColor="background1"/>
        <w:sz w:val="28"/>
        <w:szCs w:val="28"/>
      </w:rPr>
      <w:t>OneCouncil</w:t>
    </w:r>
    <w:proofErr w:type="spellEnd"/>
    <w:r w:rsidRPr="005B0858">
      <w:rPr>
        <w:rFonts w:ascii="Arial" w:hAnsi="Arial" w:cs="Arial"/>
        <w:color w:val="FFFFFF" w:themeColor="background1"/>
        <w:sz w:val="28"/>
        <w:szCs w:val="28"/>
      </w:rPr>
      <w:t xml:space="preserve"> Help Card</w:t>
    </w:r>
    <w:r w:rsidRPr="005B0858">
      <w:rPr>
        <w:rFonts w:ascii="Arial" w:hAnsi="Arial" w:cs="Arial"/>
        <w:color w:val="FFFFFF" w:themeColor="background1"/>
        <w:sz w:val="28"/>
        <w:szCs w:val="28"/>
      </w:rPr>
      <w:br/>
    </w:r>
    <w:r w:rsidR="00665D6A">
      <w:rPr>
        <w:rFonts w:ascii="Arial" w:hAnsi="Arial" w:cs="Arial"/>
        <w:b/>
        <w:color w:val="FFFFFF" w:themeColor="background1"/>
        <w:sz w:val="36"/>
        <w:szCs w:val="36"/>
      </w:rPr>
      <w:t>Parking</w:t>
    </w:r>
    <w:r>
      <w:rPr>
        <w:rFonts w:ascii="Arial" w:hAnsi="Arial" w:cs="Arial"/>
        <w:b/>
        <w:color w:val="FFFFFF" w:themeColor="background1"/>
        <w:sz w:val="36"/>
        <w:szCs w:val="36"/>
      </w:rPr>
      <w:t xml:space="preserve"> </w:t>
    </w:r>
    <w:r w:rsidRPr="005B0858">
      <w:rPr>
        <w:rFonts w:ascii="Arial" w:hAnsi="Arial" w:cs="Arial"/>
        <w:b/>
        <w:color w:val="FFFFFF" w:themeColor="background1"/>
        <w:sz w:val="36"/>
        <w:szCs w:val="36"/>
      </w:rPr>
      <w:t>Permit</w:t>
    </w:r>
    <w:r w:rsidRPr="005B0858">
      <w:rPr>
        <w:rFonts w:ascii="Arial" w:hAnsi="Arial" w:cs="Arial"/>
        <w:color w:val="FFFFFF" w:themeColor="background1"/>
        <w:sz w:val="28"/>
        <w:szCs w:val="28"/>
      </w:rPr>
      <w:br/>
    </w:r>
    <w:r w:rsidRPr="00E56960">
      <w:rPr>
        <w:rFonts w:ascii="Arial" w:hAnsi="Arial" w:cs="Arial"/>
        <w:color w:val="FFFFFF" w:themeColor="background1"/>
        <w:sz w:val="28"/>
        <w:szCs w:val="28"/>
      </w:rPr>
      <w:t xml:space="preserve">Compliance Management </w:t>
    </w:r>
  </w:p>
  <w:p w14:paraId="5244CCF3" w14:textId="77777777" w:rsidR="001F34C6" w:rsidRPr="00E56960" w:rsidRDefault="001F34C6" w:rsidP="00C039FA">
    <w:pPr>
      <w:pStyle w:val="Head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3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418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1843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399" w:hanging="708"/>
      </w:p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107" w:hanging="708"/>
      </w:p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815" w:hanging="708"/>
      </w:p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523" w:hanging="708"/>
      </w:p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231" w:hanging="708"/>
      </w:pPr>
    </w:lvl>
  </w:abstractNum>
  <w:abstractNum w:abstractNumId="1" w15:restartNumberingAfterBreak="0">
    <w:nsid w:val="00056283"/>
    <w:multiLevelType w:val="hybridMultilevel"/>
    <w:tmpl w:val="11FE9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C533F"/>
    <w:multiLevelType w:val="multilevel"/>
    <w:tmpl w:val="09F8F4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" w:hanging="1800"/>
      </w:pPr>
      <w:rPr>
        <w:rFonts w:hint="default"/>
      </w:rPr>
    </w:lvl>
  </w:abstractNum>
  <w:abstractNum w:abstractNumId="3" w15:restartNumberingAfterBreak="0">
    <w:nsid w:val="04585DB5"/>
    <w:multiLevelType w:val="hybridMultilevel"/>
    <w:tmpl w:val="5156CC28"/>
    <w:lvl w:ilvl="0" w:tplc="B63EE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70B8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7CE7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20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23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925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2BF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07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7AE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BB6562"/>
    <w:multiLevelType w:val="hybridMultilevel"/>
    <w:tmpl w:val="210AEE32"/>
    <w:lvl w:ilvl="0" w:tplc="366C465C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B0F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029CE"/>
    <w:multiLevelType w:val="hybridMultilevel"/>
    <w:tmpl w:val="F4B45D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7106"/>
    <w:multiLevelType w:val="hybridMultilevel"/>
    <w:tmpl w:val="93800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41806"/>
    <w:multiLevelType w:val="hybridMultilevel"/>
    <w:tmpl w:val="87B0DE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CB66A0"/>
    <w:multiLevelType w:val="hybridMultilevel"/>
    <w:tmpl w:val="E850CCF4"/>
    <w:lvl w:ilvl="0" w:tplc="49ACAFD2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F3399"/>
    <w:multiLevelType w:val="hybridMultilevel"/>
    <w:tmpl w:val="7DFEF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43344"/>
    <w:multiLevelType w:val="hybridMultilevel"/>
    <w:tmpl w:val="0ABC4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97E3C"/>
    <w:multiLevelType w:val="hybridMultilevel"/>
    <w:tmpl w:val="98428D46"/>
    <w:lvl w:ilvl="0" w:tplc="3F1EB12C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52" w:hanging="360"/>
      </w:pPr>
    </w:lvl>
    <w:lvl w:ilvl="2" w:tplc="0C09001B" w:tentative="1">
      <w:start w:val="1"/>
      <w:numFmt w:val="lowerRoman"/>
      <w:lvlText w:val="%3."/>
      <w:lvlJc w:val="right"/>
      <w:pPr>
        <w:ind w:left="2172" w:hanging="180"/>
      </w:pPr>
    </w:lvl>
    <w:lvl w:ilvl="3" w:tplc="0C09000F" w:tentative="1">
      <w:start w:val="1"/>
      <w:numFmt w:val="decimal"/>
      <w:lvlText w:val="%4."/>
      <w:lvlJc w:val="left"/>
      <w:pPr>
        <w:ind w:left="2892" w:hanging="360"/>
      </w:pPr>
    </w:lvl>
    <w:lvl w:ilvl="4" w:tplc="0C090019" w:tentative="1">
      <w:start w:val="1"/>
      <w:numFmt w:val="lowerLetter"/>
      <w:lvlText w:val="%5."/>
      <w:lvlJc w:val="left"/>
      <w:pPr>
        <w:ind w:left="3612" w:hanging="360"/>
      </w:pPr>
    </w:lvl>
    <w:lvl w:ilvl="5" w:tplc="0C09001B" w:tentative="1">
      <w:start w:val="1"/>
      <w:numFmt w:val="lowerRoman"/>
      <w:lvlText w:val="%6."/>
      <w:lvlJc w:val="right"/>
      <w:pPr>
        <w:ind w:left="4332" w:hanging="180"/>
      </w:pPr>
    </w:lvl>
    <w:lvl w:ilvl="6" w:tplc="0C09000F" w:tentative="1">
      <w:start w:val="1"/>
      <w:numFmt w:val="decimal"/>
      <w:lvlText w:val="%7."/>
      <w:lvlJc w:val="left"/>
      <w:pPr>
        <w:ind w:left="5052" w:hanging="360"/>
      </w:pPr>
    </w:lvl>
    <w:lvl w:ilvl="7" w:tplc="0C090019" w:tentative="1">
      <w:start w:val="1"/>
      <w:numFmt w:val="lowerLetter"/>
      <w:lvlText w:val="%8."/>
      <w:lvlJc w:val="left"/>
      <w:pPr>
        <w:ind w:left="5772" w:hanging="360"/>
      </w:pPr>
    </w:lvl>
    <w:lvl w:ilvl="8" w:tplc="0C0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2" w15:restartNumberingAfterBreak="0">
    <w:nsid w:val="279F4ADD"/>
    <w:multiLevelType w:val="hybridMultilevel"/>
    <w:tmpl w:val="95F422E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9915D43"/>
    <w:multiLevelType w:val="hybridMultilevel"/>
    <w:tmpl w:val="238AC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0C2FF3"/>
    <w:multiLevelType w:val="hybridMultilevel"/>
    <w:tmpl w:val="8D905520"/>
    <w:lvl w:ilvl="0" w:tplc="6254BC1C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C61A1C"/>
    <w:multiLevelType w:val="hybridMultilevel"/>
    <w:tmpl w:val="920070B4"/>
    <w:lvl w:ilvl="0" w:tplc="0C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 w15:restartNumberingAfterBreak="0">
    <w:nsid w:val="34EA3FA8"/>
    <w:multiLevelType w:val="hybridMultilevel"/>
    <w:tmpl w:val="9076A22A"/>
    <w:lvl w:ilvl="0" w:tplc="BD8070D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2BCEEB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498007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EE9ED7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242AB9E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CDE054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C8ACE5D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163E9C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A816C232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7" w15:restartNumberingAfterBreak="0">
    <w:nsid w:val="38A260B6"/>
    <w:multiLevelType w:val="hybridMultilevel"/>
    <w:tmpl w:val="FD2C0A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942CC"/>
    <w:multiLevelType w:val="hybridMultilevel"/>
    <w:tmpl w:val="75B07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440C7B"/>
    <w:multiLevelType w:val="hybridMultilevel"/>
    <w:tmpl w:val="1692689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586939"/>
    <w:multiLevelType w:val="hybridMultilevel"/>
    <w:tmpl w:val="B64271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E0119"/>
    <w:multiLevelType w:val="multilevel"/>
    <w:tmpl w:val="0C09001D"/>
    <w:styleLink w:val="StyleHeading110ptGray-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0C0103E"/>
    <w:multiLevelType w:val="hybridMultilevel"/>
    <w:tmpl w:val="019C0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892665"/>
    <w:multiLevelType w:val="multilevel"/>
    <w:tmpl w:val="09F8F4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" w:hanging="1800"/>
      </w:pPr>
      <w:rPr>
        <w:rFonts w:hint="default"/>
      </w:rPr>
    </w:lvl>
  </w:abstractNum>
  <w:abstractNum w:abstractNumId="24" w15:restartNumberingAfterBreak="0">
    <w:nsid w:val="541B4FE7"/>
    <w:multiLevelType w:val="hybridMultilevel"/>
    <w:tmpl w:val="49549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9B6071"/>
    <w:multiLevelType w:val="hybridMultilevel"/>
    <w:tmpl w:val="296C9A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E007F9"/>
    <w:multiLevelType w:val="multilevel"/>
    <w:tmpl w:val="C3A4F9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96" w:hanging="1800"/>
      </w:pPr>
      <w:rPr>
        <w:rFonts w:hint="default"/>
      </w:rPr>
    </w:lvl>
  </w:abstractNum>
  <w:abstractNum w:abstractNumId="27" w15:restartNumberingAfterBreak="0">
    <w:nsid w:val="59607110"/>
    <w:multiLevelType w:val="hybridMultilevel"/>
    <w:tmpl w:val="7DCA25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62F11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B02368C"/>
    <w:multiLevelType w:val="hybridMultilevel"/>
    <w:tmpl w:val="928C936C"/>
    <w:lvl w:ilvl="0" w:tplc="FE8A83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988E74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3C3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3C2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80B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26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0CA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4F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5C2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2837508"/>
    <w:multiLevelType w:val="hybridMultilevel"/>
    <w:tmpl w:val="C116EDB6"/>
    <w:lvl w:ilvl="0" w:tplc="0C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1" w15:restartNumberingAfterBreak="0">
    <w:nsid w:val="645443EE"/>
    <w:multiLevelType w:val="hybridMultilevel"/>
    <w:tmpl w:val="8D0EBE70"/>
    <w:lvl w:ilvl="0" w:tplc="881CFE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E1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00F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405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AF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9A52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C6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3E3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90A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4EB527B"/>
    <w:multiLevelType w:val="hybridMultilevel"/>
    <w:tmpl w:val="171011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44818"/>
    <w:multiLevelType w:val="hybridMultilevel"/>
    <w:tmpl w:val="F4F28214"/>
    <w:lvl w:ilvl="0" w:tplc="98B02E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7CFE7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30488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825A1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EFCC0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C6484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F64A0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F9EB2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1C4CD35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34" w15:restartNumberingAfterBreak="0">
    <w:nsid w:val="6A981826"/>
    <w:multiLevelType w:val="hybridMultilevel"/>
    <w:tmpl w:val="3A507A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8D207D"/>
    <w:multiLevelType w:val="hybridMultilevel"/>
    <w:tmpl w:val="A7284C6C"/>
    <w:lvl w:ilvl="0" w:tplc="A97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A29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C2D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0C0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847C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A0B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E4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213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AB37BE"/>
    <w:multiLevelType w:val="hybridMultilevel"/>
    <w:tmpl w:val="4BF43F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8C7DF1"/>
    <w:multiLevelType w:val="hybridMultilevel"/>
    <w:tmpl w:val="9B9E6800"/>
    <w:lvl w:ilvl="0" w:tplc="29E0E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A6C6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F6F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C244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C85D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089D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3844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A8E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347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 w15:restartNumberingAfterBreak="0">
    <w:nsid w:val="73775D2A"/>
    <w:multiLevelType w:val="hybridMultilevel"/>
    <w:tmpl w:val="C71644CE"/>
    <w:lvl w:ilvl="0" w:tplc="0C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39" w15:restartNumberingAfterBreak="0">
    <w:nsid w:val="77CF1EF3"/>
    <w:multiLevelType w:val="hybridMultilevel"/>
    <w:tmpl w:val="1F36C11C"/>
    <w:lvl w:ilvl="0" w:tplc="E1C4B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9A9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2004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EA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071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7A0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983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D2B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1ED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D0E5569"/>
    <w:multiLevelType w:val="hybridMultilevel"/>
    <w:tmpl w:val="AC302CBC"/>
    <w:lvl w:ilvl="0" w:tplc="0C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1" w15:restartNumberingAfterBreak="0">
    <w:nsid w:val="7F2F11EE"/>
    <w:multiLevelType w:val="multilevel"/>
    <w:tmpl w:val="2DFEBB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0"/>
  </w:num>
  <w:num w:numId="3">
    <w:abstractNumId w:val="21"/>
  </w:num>
  <w:num w:numId="4">
    <w:abstractNumId w:val="4"/>
  </w:num>
  <w:num w:numId="5">
    <w:abstractNumId w:val="8"/>
  </w:num>
  <w:num w:numId="6">
    <w:abstractNumId w:val="16"/>
  </w:num>
  <w:num w:numId="7">
    <w:abstractNumId w:val="40"/>
  </w:num>
  <w:num w:numId="8">
    <w:abstractNumId w:val="3"/>
  </w:num>
  <w:num w:numId="9">
    <w:abstractNumId w:val="29"/>
  </w:num>
  <w:num w:numId="10">
    <w:abstractNumId w:val="39"/>
  </w:num>
  <w:num w:numId="11">
    <w:abstractNumId w:val="9"/>
  </w:num>
  <w:num w:numId="12">
    <w:abstractNumId w:val="31"/>
  </w:num>
  <w:num w:numId="13">
    <w:abstractNumId w:val="7"/>
  </w:num>
  <w:num w:numId="14">
    <w:abstractNumId w:val="37"/>
  </w:num>
  <w:num w:numId="15">
    <w:abstractNumId w:val="8"/>
  </w:num>
  <w:num w:numId="16">
    <w:abstractNumId w:val="30"/>
  </w:num>
  <w:num w:numId="17">
    <w:abstractNumId w:val="25"/>
  </w:num>
  <w:num w:numId="18">
    <w:abstractNumId w:val="3"/>
  </w:num>
  <w:num w:numId="19">
    <w:abstractNumId w:val="15"/>
  </w:num>
  <w:num w:numId="20">
    <w:abstractNumId w:val="33"/>
  </w:num>
  <w:num w:numId="21">
    <w:abstractNumId w:val="35"/>
  </w:num>
  <w:num w:numId="22">
    <w:abstractNumId w:val="19"/>
  </w:num>
  <w:num w:numId="23">
    <w:abstractNumId w:val="12"/>
  </w:num>
  <w:num w:numId="24">
    <w:abstractNumId w:val="1"/>
  </w:num>
  <w:num w:numId="25">
    <w:abstractNumId w:val="34"/>
  </w:num>
  <w:num w:numId="26">
    <w:abstractNumId w:val="18"/>
  </w:num>
  <w:num w:numId="27">
    <w:abstractNumId w:val="32"/>
  </w:num>
  <w:num w:numId="28">
    <w:abstractNumId w:val="22"/>
  </w:num>
  <w:num w:numId="29">
    <w:abstractNumId w:val="24"/>
  </w:num>
  <w:num w:numId="30">
    <w:abstractNumId w:val="13"/>
  </w:num>
  <w:num w:numId="31">
    <w:abstractNumId w:val="11"/>
  </w:num>
  <w:num w:numId="32">
    <w:abstractNumId w:val="28"/>
  </w:num>
  <w:num w:numId="33">
    <w:abstractNumId w:val="26"/>
  </w:num>
  <w:num w:numId="34">
    <w:abstractNumId w:val="23"/>
  </w:num>
  <w:num w:numId="35">
    <w:abstractNumId w:val="2"/>
  </w:num>
  <w:num w:numId="36">
    <w:abstractNumId w:val="8"/>
  </w:num>
  <w:num w:numId="37">
    <w:abstractNumId w:val="20"/>
  </w:num>
  <w:num w:numId="38">
    <w:abstractNumId w:val="17"/>
  </w:num>
  <w:num w:numId="39">
    <w:abstractNumId w:val="27"/>
  </w:num>
  <w:num w:numId="40">
    <w:abstractNumId w:val="8"/>
  </w:num>
  <w:num w:numId="41">
    <w:abstractNumId w:val="41"/>
  </w:num>
  <w:num w:numId="42">
    <w:abstractNumId w:val="10"/>
  </w:num>
  <w:num w:numId="43">
    <w:abstractNumId w:val="5"/>
  </w:num>
  <w:num w:numId="44">
    <w:abstractNumId w:val="38"/>
  </w:num>
  <w:num w:numId="45">
    <w:abstractNumId w:val="36"/>
  </w:num>
  <w:num w:numId="46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6A5"/>
    <w:rsid w:val="00000EB7"/>
    <w:rsid w:val="000065BE"/>
    <w:rsid w:val="0000790C"/>
    <w:rsid w:val="00012DFB"/>
    <w:rsid w:val="0001381D"/>
    <w:rsid w:val="00016F04"/>
    <w:rsid w:val="0002383D"/>
    <w:rsid w:val="00024385"/>
    <w:rsid w:val="00025077"/>
    <w:rsid w:val="0002707D"/>
    <w:rsid w:val="0003022C"/>
    <w:rsid w:val="00032A15"/>
    <w:rsid w:val="00035135"/>
    <w:rsid w:val="0004417A"/>
    <w:rsid w:val="00047EF5"/>
    <w:rsid w:val="00054536"/>
    <w:rsid w:val="00062520"/>
    <w:rsid w:val="00066A30"/>
    <w:rsid w:val="00066BD7"/>
    <w:rsid w:val="00067770"/>
    <w:rsid w:val="00073742"/>
    <w:rsid w:val="000759C1"/>
    <w:rsid w:val="000809BE"/>
    <w:rsid w:val="00090285"/>
    <w:rsid w:val="00093F07"/>
    <w:rsid w:val="00095316"/>
    <w:rsid w:val="000A3514"/>
    <w:rsid w:val="000A3A96"/>
    <w:rsid w:val="000A43BE"/>
    <w:rsid w:val="000A7991"/>
    <w:rsid w:val="000A7C43"/>
    <w:rsid w:val="000B0CD0"/>
    <w:rsid w:val="000B4722"/>
    <w:rsid w:val="000C0819"/>
    <w:rsid w:val="000C2FF8"/>
    <w:rsid w:val="000C4E59"/>
    <w:rsid w:val="000C77F0"/>
    <w:rsid w:val="000E592D"/>
    <w:rsid w:val="000E5EEC"/>
    <w:rsid w:val="000E65EF"/>
    <w:rsid w:val="000E6C6F"/>
    <w:rsid w:val="000F2FCB"/>
    <w:rsid w:val="00101246"/>
    <w:rsid w:val="00104AEA"/>
    <w:rsid w:val="00105EB9"/>
    <w:rsid w:val="00111D07"/>
    <w:rsid w:val="00113BE9"/>
    <w:rsid w:val="00116566"/>
    <w:rsid w:val="00117EF7"/>
    <w:rsid w:val="00120161"/>
    <w:rsid w:val="001203D1"/>
    <w:rsid w:val="00120B35"/>
    <w:rsid w:val="00120D81"/>
    <w:rsid w:val="00121AF3"/>
    <w:rsid w:val="00136E2F"/>
    <w:rsid w:val="00136FDD"/>
    <w:rsid w:val="00140CCF"/>
    <w:rsid w:val="00143F7E"/>
    <w:rsid w:val="00146493"/>
    <w:rsid w:val="001473FB"/>
    <w:rsid w:val="00147F5C"/>
    <w:rsid w:val="0015169C"/>
    <w:rsid w:val="00157192"/>
    <w:rsid w:val="00163CA6"/>
    <w:rsid w:val="0016603A"/>
    <w:rsid w:val="00167E8B"/>
    <w:rsid w:val="00170255"/>
    <w:rsid w:val="0017122A"/>
    <w:rsid w:val="00172713"/>
    <w:rsid w:val="001727B9"/>
    <w:rsid w:val="00172CF5"/>
    <w:rsid w:val="001802D4"/>
    <w:rsid w:val="001804A7"/>
    <w:rsid w:val="00185568"/>
    <w:rsid w:val="00186F19"/>
    <w:rsid w:val="00190DE4"/>
    <w:rsid w:val="001912D8"/>
    <w:rsid w:val="00194E4F"/>
    <w:rsid w:val="0019509C"/>
    <w:rsid w:val="00197F77"/>
    <w:rsid w:val="001A5CD4"/>
    <w:rsid w:val="001A6A6E"/>
    <w:rsid w:val="001A77E9"/>
    <w:rsid w:val="001B077E"/>
    <w:rsid w:val="001B13BB"/>
    <w:rsid w:val="001B5ABA"/>
    <w:rsid w:val="001C2A76"/>
    <w:rsid w:val="001C2C26"/>
    <w:rsid w:val="001C4175"/>
    <w:rsid w:val="001C53FB"/>
    <w:rsid w:val="001C5443"/>
    <w:rsid w:val="001D09B3"/>
    <w:rsid w:val="001D0CFC"/>
    <w:rsid w:val="001D30D9"/>
    <w:rsid w:val="001E0F66"/>
    <w:rsid w:val="001E140D"/>
    <w:rsid w:val="001E31F3"/>
    <w:rsid w:val="001E6407"/>
    <w:rsid w:val="001E6634"/>
    <w:rsid w:val="001F34C6"/>
    <w:rsid w:val="00203CD4"/>
    <w:rsid w:val="002047F5"/>
    <w:rsid w:val="00205CBB"/>
    <w:rsid w:val="00206969"/>
    <w:rsid w:val="00206D3B"/>
    <w:rsid w:val="0021128D"/>
    <w:rsid w:val="002121D1"/>
    <w:rsid w:val="002165CC"/>
    <w:rsid w:val="00217B11"/>
    <w:rsid w:val="00220770"/>
    <w:rsid w:val="002227A5"/>
    <w:rsid w:val="002232A4"/>
    <w:rsid w:val="00223B2E"/>
    <w:rsid w:val="00224D9E"/>
    <w:rsid w:val="0022502B"/>
    <w:rsid w:val="00225B2E"/>
    <w:rsid w:val="0022690D"/>
    <w:rsid w:val="002275D5"/>
    <w:rsid w:val="00230D15"/>
    <w:rsid w:val="00231530"/>
    <w:rsid w:val="00233143"/>
    <w:rsid w:val="00236741"/>
    <w:rsid w:val="00243370"/>
    <w:rsid w:val="00243433"/>
    <w:rsid w:val="002532D9"/>
    <w:rsid w:val="002558BA"/>
    <w:rsid w:val="002567F4"/>
    <w:rsid w:val="0025690B"/>
    <w:rsid w:val="00257DF2"/>
    <w:rsid w:val="002639F4"/>
    <w:rsid w:val="0026472A"/>
    <w:rsid w:val="00264AC9"/>
    <w:rsid w:val="00265327"/>
    <w:rsid w:val="0026750B"/>
    <w:rsid w:val="00267EA6"/>
    <w:rsid w:val="00270D18"/>
    <w:rsid w:val="002710C1"/>
    <w:rsid w:val="00271196"/>
    <w:rsid w:val="002722EF"/>
    <w:rsid w:val="00272496"/>
    <w:rsid w:val="0028284B"/>
    <w:rsid w:val="002835FA"/>
    <w:rsid w:val="00284161"/>
    <w:rsid w:val="00284EF3"/>
    <w:rsid w:val="002952F9"/>
    <w:rsid w:val="0029558D"/>
    <w:rsid w:val="002A08FB"/>
    <w:rsid w:val="002A14F0"/>
    <w:rsid w:val="002A4CD5"/>
    <w:rsid w:val="002B0061"/>
    <w:rsid w:val="002B6D4B"/>
    <w:rsid w:val="002C000F"/>
    <w:rsid w:val="002C2476"/>
    <w:rsid w:val="002C2500"/>
    <w:rsid w:val="002C63A0"/>
    <w:rsid w:val="002C64FC"/>
    <w:rsid w:val="002C72B1"/>
    <w:rsid w:val="002D019E"/>
    <w:rsid w:val="002D2367"/>
    <w:rsid w:val="002D45C3"/>
    <w:rsid w:val="002D5FF5"/>
    <w:rsid w:val="002E0D79"/>
    <w:rsid w:val="002E2BEC"/>
    <w:rsid w:val="002E3EA7"/>
    <w:rsid w:val="002E66DE"/>
    <w:rsid w:val="002E78C0"/>
    <w:rsid w:val="002E7C64"/>
    <w:rsid w:val="002F3AD8"/>
    <w:rsid w:val="002F7498"/>
    <w:rsid w:val="003024AD"/>
    <w:rsid w:val="003038E2"/>
    <w:rsid w:val="00312745"/>
    <w:rsid w:val="00312D54"/>
    <w:rsid w:val="0031723F"/>
    <w:rsid w:val="00322577"/>
    <w:rsid w:val="003240A4"/>
    <w:rsid w:val="00324A56"/>
    <w:rsid w:val="00330E76"/>
    <w:rsid w:val="00333A83"/>
    <w:rsid w:val="00335724"/>
    <w:rsid w:val="00340E15"/>
    <w:rsid w:val="00342209"/>
    <w:rsid w:val="00344F41"/>
    <w:rsid w:val="0034553B"/>
    <w:rsid w:val="00347FDE"/>
    <w:rsid w:val="00350D9F"/>
    <w:rsid w:val="00351F7C"/>
    <w:rsid w:val="00352757"/>
    <w:rsid w:val="00352C8A"/>
    <w:rsid w:val="00356DD4"/>
    <w:rsid w:val="00360D48"/>
    <w:rsid w:val="00361295"/>
    <w:rsid w:val="00361848"/>
    <w:rsid w:val="00361B42"/>
    <w:rsid w:val="003628C6"/>
    <w:rsid w:val="00366739"/>
    <w:rsid w:val="003670D6"/>
    <w:rsid w:val="00370DDA"/>
    <w:rsid w:val="0037442E"/>
    <w:rsid w:val="00376DBF"/>
    <w:rsid w:val="003807A7"/>
    <w:rsid w:val="00381224"/>
    <w:rsid w:val="0038267D"/>
    <w:rsid w:val="00383BCD"/>
    <w:rsid w:val="003845A9"/>
    <w:rsid w:val="00385C80"/>
    <w:rsid w:val="003871E1"/>
    <w:rsid w:val="00387A00"/>
    <w:rsid w:val="00387D0A"/>
    <w:rsid w:val="003925CB"/>
    <w:rsid w:val="00393B9A"/>
    <w:rsid w:val="00397553"/>
    <w:rsid w:val="003A115B"/>
    <w:rsid w:val="003A6806"/>
    <w:rsid w:val="003B3244"/>
    <w:rsid w:val="003B776B"/>
    <w:rsid w:val="003B7ED1"/>
    <w:rsid w:val="003C3FC4"/>
    <w:rsid w:val="003C4E7D"/>
    <w:rsid w:val="003D2CEC"/>
    <w:rsid w:val="003D3117"/>
    <w:rsid w:val="003D3B15"/>
    <w:rsid w:val="003D6D88"/>
    <w:rsid w:val="003E128E"/>
    <w:rsid w:val="003E2498"/>
    <w:rsid w:val="003E551B"/>
    <w:rsid w:val="003E5707"/>
    <w:rsid w:val="003E7C07"/>
    <w:rsid w:val="003F0EE4"/>
    <w:rsid w:val="003F0FCA"/>
    <w:rsid w:val="003F4F1E"/>
    <w:rsid w:val="003F5ECE"/>
    <w:rsid w:val="004004FB"/>
    <w:rsid w:val="00404D42"/>
    <w:rsid w:val="00405115"/>
    <w:rsid w:val="004156FA"/>
    <w:rsid w:val="00415CCF"/>
    <w:rsid w:val="00417017"/>
    <w:rsid w:val="0042311E"/>
    <w:rsid w:val="00423D10"/>
    <w:rsid w:val="00427B7C"/>
    <w:rsid w:val="0043140A"/>
    <w:rsid w:val="00431E45"/>
    <w:rsid w:val="004325DF"/>
    <w:rsid w:val="004334EC"/>
    <w:rsid w:val="00434CE8"/>
    <w:rsid w:val="00442B0A"/>
    <w:rsid w:val="00444C0E"/>
    <w:rsid w:val="004458AC"/>
    <w:rsid w:val="00450B19"/>
    <w:rsid w:val="00451F15"/>
    <w:rsid w:val="004548BA"/>
    <w:rsid w:val="004560A3"/>
    <w:rsid w:val="0046097F"/>
    <w:rsid w:val="00460EE7"/>
    <w:rsid w:val="00463F25"/>
    <w:rsid w:val="00467EE4"/>
    <w:rsid w:val="004714B3"/>
    <w:rsid w:val="00472D78"/>
    <w:rsid w:val="00484E59"/>
    <w:rsid w:val="004875F2"/>
    <w:rsid w:val="00487F53"/>
    <w:rsid w:val="00492151"/>
    <w:rsid w:val="00493D81"/>
    <w:rsid w:val="00493EC9"/>
    <w:rsid w:val="00495072"/>
    <w:rsid w:val="00495D21"/>
    <w:rsid w:val="004A32EF"/>
    <w:rsid w:val="004A5F60"/>
    <w:rsid w:val="004A6174"/>
    <w:rsid w:val="004B0E26"/>
    <w:rsid w:val="004B1AEF"/>
    <w:rsid w:val="004B72B2"/>
    <w:rsid w:val="004C54F7"/>
    <w:rsid w:val="004C66B6"/>
    <w:rsid w:val="004D21E3"/>
    <w:rsid w:val="004D25B3"/>
    <w:rsid w:val="004D2E39"/>
    <w:rsid w:val="004D5825"/>
    <w:rsid w:val="004D6D3C"/>
    <w:rsid w:val="004E0282"/>
    <w:rsid w:val="004E69EA"/>
    <w:rsid w:val="004E74EE"/>
    <w:rsid w:val="004F2C8F"/>
    <w:rsid w:val="004F5115"/>
    <w:rsid w:val="00501AFB"/>
    <w:rsid w:val="005036FB"/>
    <w:rsid w:val="00504958"/>
    <w:rsid w:val="00505CD0"/>
    <w:rsid w:val="00510E28"/>
    <w:rsid w:val="00514C13"/>
    <w:rsid w:val="005162B4"/>
    <w:rsid w:val="00516686"/>
    <w:rsid w:val="00521351"/>
    <w:rsid w:val="00532BA3"/>
    <w:rsid w:val="00533FBE"/>
    <w:rsid w:val="00536C3C"/>
    <w:rsid w:val="005372B8"/>
    <w:rsid w:val="005428C5"/>
    <w:rsid w:val="00544371"/>
    <w:rsid w:val="005445FB"/>
    <w:rsid w:val="0054528F"/>
    <w:rsid w:val="00547495"/>
    <w:rsid w:val="00550E66"/>
    <w:rsid w:val="00552F7B"/>
    <w:rsid w:val="005618E4"/>
    <w:rsid w:val="0056217C"/>
    <w:rsid w:val="0057102E"/>
    <w:rsid w:val="0057178D"/>
    <w:rsid w:val="00572AB1"/>
    <w:rsid w:val="0058214D"/>
    <w:rsid w:val="00584AE9"/>
    <w:rsid w:val="00586B66"/>
    <w:rsid w:val="00586FD4"/>
    <w:rsid w:val="005A2B77"/>
    <w:rsid w:val="005A626B"/>
    <w:rsid w:val="005A6FDD"/>
    <w:rsid w:val="005B0858"/>
    <w:rsid w:val="005B2EBB"/>
    <w:rsid w:val="005B4B18"/>
    <w:rsid w:val="005C04B0"/>
    <w:rsid w:val="005C1D1F"/>
    <w:rsid w:val="005C2E73"/>
    <w:rsid w:val="005C4E91"/>
    <w:rsid w:val="005D59A1"/>
    <w:rsid w:val="005E0607"/>
    <w:rsid w:val="005E3190"/>
    <w:rsid w:val="005E3FFE"/>
    <w:rsid w:val="005E5206"/>
    <w:rsid w:val="005E5280"/>
    <w:rsid w:val="005E5326"/>
    <w:rsid w:val="005E5C0A"/>
    <w:rsid w:val="005F0F5D"/>
    <w:rsid w:val="005F1756"/>
    <w:rsid w:val="005F2B22"/>
    <w:rsid w:val="005F6817"/>
    <w:rsid w:val="005F7CDA"/>
    <w:rsid w:val="00600E70"/>
    <w:rsid w:val="006058B1"/>
    <w:rsid w:val="00616257"/>
    <w:rsid w:val="00622240"/>
    <w:rsid w:val="00624A24"/>
    <w:rsid w:val="0062624F"/>
    <w:rsid w:val="00636814"/>
    <w:rsid w:val="00636D32"/>
    <w:rsid w:val="00641646"/>
    <w:rsid w:val="006417AA"/>
    <w:rsid w:val="00643062"/>
    <w:rsid w:val="00643C04"/>
    <w:rsid w:val="006460DC"/>
    <w:rsid w:val="0065061E"/>
    <w:rsid w:val="00651F59"/>
    <w:rsid w:val="00653337"/>
    <w:rsid w:val="00655AA6"/>
    <w:rsid w:val="00657B0D"/>
    <w:rsid w:val="00661F18"/>
    <w:rsid w:val="00665D6A"/>
    <w:rsid w:val="0066784E"/>
    <w:rsid w:val="006733DC"/>
    <w:rsid w:val="00673C70"/>
    <w:rsid w:val="00681118"/>
    <w:rsid w:val="006850E3"/>
    <w:rsid w:val="006858B8"/>
    <w:rsid w:val="006908A5"/>
    <w:rsid w:val="00695684"/>
    <w:rsid w:val="006A2D9E"/>
    <w:rsid w:val="006A3370"/>
    <w:rsid w:val="006A39B8"/>
    <w:rsid w:val="006B2D13"/>
    <w:rsid w:val="006B36EE"/>
    <w:rsid w:val="006B5FB5"/>
    <w:rsid w:val="006B7D4A"/>
    <w:rsid w:val="006C11B9"/>
    <w:rsid w:val="006C59AA"/>
    <w:rsid w:val="006C6443"/>
    <w:rsid w:val="006C7F94"/>
    <w:rsid w:val="006D13B5"/>
    <w:rsid w:val="006D1B97"/>
    <w:rsid w:val="006D3396"/>
    <w:rsid w:val="006D3462"/>
    <w:rsid w:val="006D5DC3"/>
    <w:rsid w:val="006D6905"/>
    <w:rsid w:val="006D6B15"/>
    <w:rsid w:val="006E081B"/>
    <w:rsid w:val="006E2E9B"/>
    <w:rsid w:val="006E3296"/>
    <w:rsid w:val="006E5EB3"/>
    <w:rsid w:val="006E658E"/>
    <w:rsid w:val="006E65F0"/>
    <w:rsid w:val="006E6F0E"/>
    <w:rsid w:val="006F1B65"/>
    <w:rsid w:val="006F2477"/>
    <w:rsid w:val="006F3796"/>
    <w:rsid w:val="007000A1"/>
    <w:rsid w:val="00705987"/>
    <w:rsid w:val="00707C7A"/>
    <w:rsid w:val="00707DCC"/>
    <w:rsid w:val="0071014D"/>
    <w:rsid w:val="00716D56"/>
    <w:rsid w:val="0072010D"/>
    <w:rsid w:val="00720A6C"/>
    <w:rsid w:val="007275BB"/>
    <w:rsid w:val="00730D8B"/>
    <w:rsid w:val="007319C9"/>
    <w:rsid w:val="00732631"/>
    <w:rsid w:val="00732F47"/>
    <w:rsid w:val="007377C9"/>
    <w:rsid w:val="00741E1F"/>
    <w:rsid w:val="00745765"/>
    <w:rsid w:val="00753A10"/>
    <w:rsid w:val="00754231"/>
    <w:rsid w:val="0075570E"/>
    <w:rsid w:val="00757B67"/>
    <w:rsid w:val="00760975"/>
    <w:rsid w:val="0076545C"/>
    <w:rsid w:val="0077264E"/>
    <w:rsid w:val="00773674"/>
    <w:rsid w:val="00773BB6"/>
    <w:rsid w:val="00774AB4"/>
    <w:rsid w:val="00780142"/>
    <w:rsid w:val="00790A0A"/>
    <w:rsid w:val="00794CD9"/>
    <w:rsid w:val="00795EAB"/>
    <w:rsid w:val="00797723"/>
    <w:rsid w:val="007A0095"/>
    <w:rsid w:val="007A137C"/>
    <w:rsid w:val="007A19D3"/>
    <w:rsid w:val="007A4BE3"/>
    <w:rsid w:val="007B0A02"/>
    <w:rsid w:val="007B3F03"/>
    <w:rsid w:val="007B45B3"/>
    <w:rsid w:val="007B5A17"/>
    <w:rsid w:val="007B5CA1"/>
    <w:rsid w:val="007B7A3C"/>
    <w:rsid w:val="007C25DC"/>
    <w:rsid w:val="007C4497"/>
    <w:rsid w:val="007C6D92"/>
    <w:rsid w:val="007D379D"/>
    <w:rsid w:val="007D72D9"/>
    <w:rsid w:val="007E07BB"/>
    <w:rsid w:val="007E49F1"/>
    <w:rsid w:val="007E615F"/>
    <w:rsid w:val="007E635E"/>
    <w:rsid w:val="007E6ED5"/>
    <w:rsid w:val="007F0854"/>
    <w:rsid w:val="007F0AE2"/>
    <w:rsid w:val="007F0BD2"/>
    <w:rsid w:val="007F7097"/>
    <w:rsid w:val="008019B6"/>
    <w:rsid w:val="00807928"/>
    <w:rsid w:val="00815191"/>
    <w:rsid w:val="00815923"/>
    <w:rsid w:val="0081635D"/>
    <w:rsid w:val="008252DD"/>
    <w:rsid w:val="008268CF"/>
    <w:rsid w:val="0082698D"/>
    <w:rsid w:val="0084040C"/>
    <w:rsid w:val="008513C5"/>
    <w:rsid w:val="00854858"/>
    <w:rsid w:val="00857427"/>
    <w:rsid w:val="008614F3"/>
    <w:rsid w:val="00865547"/>
    <w:rsid w:val="00871225"/>
    <w:rsid w:val="00874EFA"/>
    <w:rsid w:val="008821E6"/>
    <w:rsid w:val="00883A8B"/>
    <w:rsid w:val="00886B3B"/>
    <w:rsid w:val="00890090"/>
    <w:rsid w:val="00892052"/>
    <w:rsid w:val="00894C9A"/>
    <w:rsid w:val="0089541A"/>
    <w:rsid w:val="00896E06"/>
    <w:rsid w:val="00896FEC"/>
    <w:rsid w:val="008A10FE"/>
    <w:rsid w:val="008A21EF"/>
    <w:rsid w:val="008A6C8A"/>
    <w:rsid w:val="008A781C"/>
    <w:rsid w:val="008A7ACE"/>
    <w:rsid w:val="008B7227"/>
    <w:rsid w:val="008B7D25"/>
    <w:rsid w:val="008C14D3"/>
    <w:rsid w:val="008C727C"/>
    <w:rsid w:val="008C74B8"/>
    <w:rsid w:val="008D11E1"/>
    <w:rsid w:val="008D4449"/>
    <w:rsid w:val="008D7D86"/>
    <w:rsid w:val="008E0B21"/>
    <w:rsid w:val="008E5843"/>
    <w:rsid w:val="008F0445"/>
    <w:rsid w:val="008F1C80"/>
    <w:rsid w:val="008F37A9"/>
    <w:rsid w:val="008F41F0"/>
    <w:rsid w:val="008F5065"/>
    <w:rsid w:val="008F5174"/>
    <w:rsid w:val="008F5B21"/>
    <w:rsid w:val="008F6FCF"/>
    <w:rsid w:val="00903418"/>
    <w:rsid w:val="0090778B"/>
    <w:rsid w:val="00907AE2"/>
    <w:rsid w:val="00907F76"/>
    <w:rsid w:val="009119AB"/>
    <w:rsid w:val="00917602"/>
    <w:rsid w:val="009203EC"/>
    <w:rsid w:val="00921B9F"/>
    <w:rsid w:val="00921D04"/>
    <w:rsid w:val="009240F2"/>
    <w:rsid w:val="009279B6"/>
    <w:rsid w:val="00927D10"/>
    <w:rsid w:val="00927E8C"/>
    <w:rsid w:val="00932B72"/>
    <w:rsid w:val="00935F83"/>
    <w:rsid w:val="00936F85"/>
    <w:rsid w:val="00941189"/>
    <w:rsid w:val="00941924"/>
    <w:rsid w:val="00947956"/>
    <w:rsid w:val="0095067A"/>
    <w:rsid w:val="00951059"/>
    <w:rsid w:val="009544E4"/>
    <w:rsid w:val="00954A80"/>
    <w:rsid w:val="00956845"/>
    <w:rsid w:val="009674E5"/>
    <w:rsid w:val="00972B8F"/>
    <w:rsid w:val="00975C82"/>
    <w:rsid w:val="0097611D"/>
    <w:rsid w:val="00980189"/>
    <w:rsid w:val="00980405"/>
    <w:rsid w:val="0098175B"/>
    <w:rsid w:val="00982528"/>
    <w:rsid w:val="00983EF2"/>
    <w:rsid w:val="00986A31"/>
    <w:rsid w:val="00996386"/>
    <w:rsid w:val="009966A1"/>
    <w:rsid w:val="00996CB4"/>
    <w:rsid w:val="00996DF7"/>
    <w:rsid w:val="00996EC6"/>
    <w:rsid w:val="009A0C7B"/>
    <w:rsid w:val="009A1979"/>
    <w:rsid w:val="009A1B78"/>
    <w:rsid w:val="009A1E59"/>
    <w:rsid w:val="009A1EFE"/>
    <w:rsid w:val="009A2E2B"/>
    <w:rsid w:val="009A4259"/>
    <w:rsid w:val="009A61FE"/>
    <w:rsid w:val="009B4298"/>
    <w:rsid w:val="009B63D1"/>
    <w:rsid w:val="009B6E08"/>
    <w:rsid w:val="009B7326"/>
    <w:rsid w:val="009C236F"/>
    <w:rsid w:val="009C3CA0"/>
    <w:rsid w:val="009C64CB"/>
    <w:rsid w:val="009D0326"/>
    <w:rsid w:val="009D4D2E"/>
    <w:rsid w:val="009E0A63"/>
    <w:rsid w:val="009E5A29"/>
    <w:rsid w:val="009F143F"/>
    <w:rsid w:val="009F14AD"/>
    <w:rsid w:val="009F1BAC"/>
    <w:rsid w:val="009F1E4C"/>
    <w:rsid w:val="009F411E"/>
    <w:rsid w:val="009F674D"/>
    <w:rsid w:val="00A10BFF"/>
    <w:rsid w:val="00A11A39"/>
    <w:rsid w:val="00A12A19"/>
    <w:rsid w:val="00A1443B"/>
    <w:rsid w:val="00A14D6A"/>
    <w:rsid w:val="00A15DC8"/>
    <w:rsid w:val="00A16F3C"/>
    <w:rsid w:val="00A177E6"/>
    <w:rsid w:val="00A20BF3"/>
    <w:rsid w:val="00A2190D"/>
    <w:rsid w:val="00A221D5"/>
    <w:rsid w:val="00A23356"/>
    <w:rsid w:val="00A328A4"/>
    <w:rsid w:val="00A362EB"/>
    <w:rsid w:val="00A36A57"/>
    <w:rsid w:val="00A36DCF"/>
    <w:rsid w:val="00A37890"/>
    <w:rsid w:val="00A41E49"/>
    <w:rsid w:val="00A4582C"/>
    <w:rsid w:val="00A460B2"/>
    <w:rsid w:val="00A46A7E"/>
    <w:rsid w:val="00A5070F"/>
    <w:rsid w:val="00A51317"/>
    <w:rsid w:val="00A52F2E"/>
    <w:rsid w:val="00A56D49"/>
    <w:rsid w:val="00A60D51"/>
    <w:rsid w:val="00A643F0"/>
    <w:rsid w:val="00A65E8A"/>
    <w:rsid w:val="00A72511"/>
    <w:rsid w:val="00A72952"/>
    <w:rsid w:val="00A75267"/>
    <w:rsid w:val="00A80691"/>
    <w:rsid w:val="00A806D3"/>
    <w:rsid w:val="00A9110B"/>
    <w:rsid w:val="00AB2787"/>
    <w:rsid w:val="00AB420D"/>
    <w:rsid w:val="00AB4632"/>
    <w:rsid w:val="00AB6405"/>
    <w:rsid w:val="00AB742C"/>
    <w:rsid w:val="00AC1521"/>
    <w:rsid w:val="00AC1D70"/>
    <w:rsid w:val="00AC440B"/>
    <w:rsid w:val="00AC6CD2"/>
    <w:rsid w:val="00AD0286"/>
    <w:rsid w:val="00AD0B2A"/>
    <w:rsid w:val="00AD102A"/>
    <w:rsid w:val="00AD1EAF"/>
    <w:rsid w:val="00AD569C"/>
    <w:rsid w:val="00AE600C"/>
    <w:rsid w:val="00AE6EE0"/>
    <w:rsid w:val="00AF11CB"/>
    <w:rsid w:val="00AF29CC"/>
    <w:rsid w:val="00B004D2"/>
    <w:rsid w:val="00B01C29"/>
    <w:rsid w:val="00B01CCB"/>
    <w:rsid w:val="00B01D0B"/>
    <w:rsid w:val="00B02DF8"/>
    <w:rsid w:val="00B07A3B"/>
    <w:rsid w:val="00B13126"/>
    <w:rsid w:val="00B1660E"/>
    <w:rsid w:val="00B208DB"/>
    <w:rsid w:val="00B21076"/>
    <w:rsid w:val="00B23AC0"/>
    <w:rsid w:val="00B25A55"/>
    <w:rsid w:val="00B31300"/>
    <w:rsid w:val="00B34CE2"/>
    <w:rsid w:val="00B37576"/>
    <w:rsid w:val="00B4390E"/>
    <w:rsid w:val="00B4648F"/>
    <w:rsid w:val="00B46C48"/>
    <w:rsid w:val="00B55D70"/>
    <w:rsid w:val="00B62322"/>
    <w:rsid w:val="00B65D2E"/>
    <w:rsid w:val="00B6669E"/>
    <w:rsid w:val="00B67954"/>
    <w:rsid w:val="00B710C6"/>
    <w:rsid w:val="00B77A87"/>
    <w:rsid w:val="00B82918"/>
    <w:rsid w:val="00B91573"/>
    <w:rsid w:val="00B91AB4"/>
    <w:rsid w:val="00BA0227"/>
    <w:rsid w:val="00BA36BA"/>
    <w:rsid w:val="00BA3E49"/>
    <w:rsid w:val="00BB0B9B"/>
    <w:rsid w:val="00BB54FA"/>
    <w:rsid w:val="00BB7B88"/>
    <w:rsid w:val="00BC1622"/>
    <w:rsid w:val="00BC699E"/>
    <w:rsid w:val="00BD2467"/>
    <w:rsid w:val="00BD282A"/>
    <w:rsid w:val="00BD376F"/>
    <w:rsid w:val="00BD72DC"/>
    <w:rsid w:val="00BD74B7"/>
    <w:rsid w:val="00BD7D06"/>
    <w:rsid w:val="00BE1566"/>
    <w:rsid w:val="00BE56AC"/>
    <w:rsid w:val="00BE6A28"/>
    <w:rsid w:val="00BF3B8F"/>
    <w:rsid w:val="00C00186"/>
    <w:rsid w:val="00C039FA"/>
    <w:rsid w:val="00C07043"/>
    <w:rsid w:val="00C10058"/>
    <w:rsid w:val="00C10F9C"/>
    <w:rsid w:val="00C12561"/>
    <w:rsid w:val="00C1380C"/>
    <w:rsid w:val="00C144AC"/>
    <w:rsid w:val="00C15AED"/>
    <w:rsid w:val="00C22BD5"/>
    <w:rsid w:val="00C23557"/>
    <w:rsid w:val="00C32473"/>
    <w:rsid w:val="00C43CFC"/>
    <w:rsid w:val="00C551F1"/>
    <w:rsid w:val="00C57213"/>
    <w:rsid w:val="00C658AD"/>
    <w:rsid w:val="00C66EB8"/>
    <w:rsid w:val="00C6700E"/>
    <w:rsid w:val="00C71D6E"/>
    <w:rsid w:val="00C7365B"/>
    <w:rsid w:val="00C74C4D"/>
    <w:rsid w:val="00C76440"/>
    <w:rsid w:val="00C80DED"/>
    <w:rsid w:val="00C8535D"/>
    <w:rsid w:val="00C8551A"/>
    <w:rsid w:val="00C93965"/>
    <w:rsid w:val="00C94CB3"/>
    <w:rsid w:val="00C95AEB"/>
    <w:rsid w:val="00C95F79"/>
    <w:rsid w:val="00CA3F76"/>
    <w:rsid w:val="00CA4E47"/>
    <w:rsid w:val="00CB303C"/>
    <w:rsid w:val="00CB7057"/>
    <w:rsid w:val="00CC0205"/>
    <w:rsid w:val="00CC1D0B"/>
    <w:rsid w:val="00CC1E06"/>
    <w:rsid w:val="00CC2280"/>
    <w:rsid w:val="00CC4291"/>
    <w:rsid w:val="00CC4F8B"/>
    <w:rsid w:val="00CC528D"/>
    <w:rsid w:val="00CC5440"/>
    <w:rsid w:val="00CC7A50"/>
    <w:rsid w:val="00CD0BC2"/>
    <w:rsid w:val="00CD0C4B"/>
    <w:rsid w:val="00CD2195"/>
    <w:rsid w:val="00CD3BB7"/>
    <w:rsid w:val="00CD4953"/>
    <w:rsid w:val="00CD7062"/>
    <w:rsid w:val="00CE1A8F"/>
    <w:rsid w:val="00CE5D54"/>
    <w:rsid w:val="00CF0BD5"/>
    <w:rsid w:val="00CF0D78"/>
    <w:rsid w:val="00CF39A5"/>
    <w:rsid w:val="00D05A84"/>
    <w:rsid w:val="00D06F35"/>
    <w:rsid w:val="00D134B2"/>
    <w:rsid w:val="00D13EC6"/>
    <w:rsid w:val="00D14E4F"/>
    <w:rsid w:val="00D16B79"/>
    <w:rsid w:val="00D171BE"/>
    <w:rsid w:val="00D17BC6"/>
    <w:rsid w:val="00D17F2B"/>
    <w:rsid w:val="00D20616"/>
    <w:rsid w:val="00D20972"/>
    <w:rsid w:val="00D22B1C"/>
    <w:rsid w:val="00D2320F"/>
    <w:rsid w:val="00D2634A"/>
    <w:rsid w:val="00D341F7"/>
    <w:rsid w:val="00D35D61"/>
    <w:rsid w:val="00D404BC"/>
    <w:rsid w:val="00D50E64"/>
    <w:rsid w:val="00D520FF"/>
    <w:rsid w:val="00D5298D"/>
    <w:rsid w:val="00D537AB"/>
    <w:rsid w:val="00D5421E"/>
    <w:rsid w:val="00D55960"/>
    <w:rsid w:val="00D55AF0"/>
    <w:rsid w:val="00D56682"/>
    <w:rsid w:val="00D57495"/>
    <w:rsid w:val="00D57725"/>
    <w:rsid w:val="00D60E63"/>
    <w:rsid w:val="00D61E34"/>
    <w:rsid w:val="00D63642"/>
    <w:rsid w:val="00D63976"/>
    <w:rsid w:val="00D67260"/>
    <w:rsid w:val="00D674D2"/>
    <w:rsid w:val="00D73915"/>
    <w:rsid w:val="00D73AA8"/>
    <w:rsid w:val="00D8296A"/>
    <w:rsid w:val="00D8398A"/>
    <w:rsid w:val="00D842EE"/>
    <w:rsid w:val="00D85C74"/>
    <w:rsid w:val="00D879D2"/>
    <w:rsid w:val="00D917B9"/>
    <w:rsid w:val="00D93A71"/>
    <w:rsid w:val="00DA1E0B"/>
    <w:rsid w:val="00DA515E"/>
    <w:rsid w:val="00DA6DED"/>
    <w:rsid w:val="00DB0564"/>
    <w:rsid w:val="00DB21E8"/>
    <w:rsid w:val="00DB2D22"/>
    <w:rsid w:val="00DC02F6"/>
    <w:rsid w:val="00DC19B0"/>
    <w:rsid w:val="00DC3F14"/>
    <w:rsid w:val="00DC56E9"/>
    <w:rsid w:val="00DC5830"/>
    <w:rsid w:val="00DC66BF"/>
    <w:rsid w:val="00DC75EB"/>
    <w:rsid w:val="00DC792A"/>
    <w:rsid w:val="00DD0D5D"/>
    <w:rsid w:val="00DD1FD7"/>
    <w:rsid w:val="00DE247D"/>
    <w:rsid w:val="00DE7A81"/>
    <w:rsid w:val="00DF1BD4"/>
    <w:rsid w:val="00DF2D8A"/>
    <w:rsid w:val="00DF6537"/>
    <w:rsid w:val="00E046EF"/>
    <w:rsid w:val="00E05448"/>
    <w:rsid w:val="00E112C1"/>
    <w:rsid w:val="00E12E9F"/>
    <w:rsid w:val="00E1355A"/>
    <w:rsid w:val="00E135E3"/>
    <w:rsid w:val="00E1664B"/>
    <w:rsid w:val="00E17636"/>
    <w:rsid w:val="00E227BF"/>
    <w:rsid w:val="00E239B0"/>
    <w:rsid w:val="00E24289"/>
    <w:rsid w:val="00E244A9"/>
    <w:rsid w:val="00E267CC"/>
    <w:rsid w:val="00E4233D"/>
    <w:rsid w:val="00E541D8"/>
    <w:rsid w:val="00E54FB9"/>
    <w:rsid w:val="00E55391"/>
    <w:rsid w:val="00E56960"/>
    <w:rsid w:val="00E67482"/>
    <w:rsid w:val="00E67916"/>
    <w:rsid w:val="00E71FA1"/>
    <w:rsid w:val="00E721DB"/>
    <w:rsid w:val="00E746B2"/>
    <w:rsid w:val="00E75207"/>
    <w:rsid w:val="00E75FB2"/>
    <w:rsid w:val="00E80B72"/>
    <w:rsid w:val="00E81E40"/>
    <w:rsid w:val="00E828BB"/>
    <w:rsid w:val="00E84FCA"/>
    <w:rsid w:val="00E87908"/>
    <w:rsid w:val="00E91CC1"/>
    <w:rsid w:val="00E96660"/>
    <w:rsid w:val="00E96700"/>
    <w:rsid w:val="00E96712"/>
    <w:rsid w:val="00E97249"/>
    <w:rsid w:val="00EA08FE"/>
    <w:rsid w:val="00EA1862"/>
    <w:rsid w:val="00EA5AC3"/>
    <w:rsid w:val="00EA6CAC"/>
    <w:rsid w:val="00EB34EE"/>
    <w:rsid w:val="00EB5841"/>
    <w:rsid w:val="00EC021A"/>
    <w:rsid w:val="00EC04F7"/>
    <w:rsid w:val="00EC07EB"/>
    <w:rsid w:val="00EC1266"/>
    <w:rsid w:val="00EC2726"/>
    <w:rsid w:val="00EC3152"/>
    <w:rsid w:val="00EC3614"/>
    <w:rsid w:val="00ED236F"/>
    <w:rsid w:val="00ED3929"/>
    <w:rsid w:val="00ED3D2D"/>
    <w:rsid w:val="00ED428A"/>
    <w:rsid w:val="00EE005A"/>
    <w:rsid w:val="00EE0C0A"/>
    <w:rsid w:val="00F015D6"/>
    <w:rsid w:val="00F02814"/>
    <w:rsid w:val="00F02FEE"/>
    <w:rsid w:val="00F117F4"/>
    <w:rsid w:val="00F12FFE"/>
    <w:rsid w:val="00F13657"/>
    <w:rsid w:val="00F13BE2"/>
    <w:rsid w:val="00F16FC4"/>
    <w:rsid w:val="00F171B6"/>
    <w:rsid w:val="00F1755B"/>
    <w:rsid w:val="00F21E5A"/>
    <w:rsid w:val="00F226FE"/>
    <w:rsid w:val="00F24527"/>
    <w:rsid w:val="00F24AA7"/>
    <w:rsid w:val="00F24D8A"/>
    <w:rsid w:val="00F31165"/>
    <w:rsid w:val="00F3454C"/>
    <w:rsid w:val="00F35127"/>
    <w:rsid w:val="00F37577"/>
    <w:rsid w:val="00F43289"/>
    <w:rsid w:val="00F43981"/>
    <w:rsid w:val="00F43CBC"/>
    <w:rsid w:val="00F46C2B"/>
    <w:rsid w:val="00F46C71"/>
    <w:rsid w:val="00F47657"/>
    <w:rsid w:val="00F47C44"/>
    <w:rsid w:val="00F5085B"/>
    <w:rsid w:val="00F530B8"/>
    <w:rsid w:val="00F536A5"/>
    <w:rsid w:val="00F53709"/>
    <w:rsid w:val="00F62090"/>
    <w:rsid w:val="00F65372"/>
    <w:rsid w:val="00F66F05"/>
    <w:rsid w:val="00F7212F"/>
    <w:rsid w:val="00F765FF"/>
    <w:rsid w:val="00F76E65"/>
    <w:rsid w:val="00F776DF"/>
    <w:rsid w:val="00F811AA"/>
    <w:rsid w:val="00F85555"/>
    <w:rsid w:val="00F857AA"/>
    <w:rsid w:val="00F90B25"/>
    <w:rsid w:val="00F91611"/>
    <w:rsid w:val="00F91AB6"/>
    <w:rsid w:val="00FA2967"/>
    <w:rsid w:val="00FA5692"/>
    <w:rsid w:val="00FB2039"/>
    <w:rsid w:val="00FB35DF"/>
    <w:rsid w:val="00FB398D"/>
    <w:rsid w:val="00FB472A"/>
    <w:rsid w:val="00FB684D"/>
    <w:rsid w:val="00FC278A"/>
    <w:rsid w:val="00FC5062"/>
    <w:rsid w:val="00FD794E"/>
    <w:rsid w:val="00FD7A62"/>
    <w:rsid w:val="00FE0418"/>
    <w:rsid w:val="00FE24BB"/>
    <w:rsid w:val="00FE4FE0"/>
    <w:rsid w:val="00FE53AE"/>
    <w:rsid w:val="00FE57C0"/>
    <w:rsid w:val="00FF09AC"/>
    <w:rsid w:val="00FF53EF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214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9FA"/>
    <w:pPr>
      <w:tabs>
        <w:tab w:val="left" w:pos="-3060"/>
        <w:tab w:val="left" w:pos="-2340"/>
        <w:tab w:val="left" w:pos="6300"/>
      </w:tabs>
      <w:suppressAutoHyphens/>
      <w:spacing w:before="60" w:after="60" w:line="240" w:lineRule="auto"/>
    </w:pPr>
    <w:rPr>
      <w:rFonts w:ascii="Arial" w:eastAsia="Times New Roman" w:hAnsi="Arial" w:cs="Arial"/>
      <w:color w:val="000000" w:themeColor="text1"/>
      <w:lang w:eastAsia="en-AU"/>
    </w:rPr>
  </w:style>
  <w:style w:type="paragraph" w:styleId="Heading1">
    <w:name w:val="heading 1"/>
    <w:basedOn w:val="Normal"/>
    <w:next w:val="Normal"/>
    <w:link w:val="Heading1Char"/>
    <w:autoRedefine/>
    <w:qFormat/>
    <w:rsid w:val="00CD7062"/>
    <w:pPr>
      <w:spacing w:after="240"/>
      <w:outlineLvl w:val="0"/>
    </w:pPr>
    <w:rPr>
      <w:b/>
      <w:color w:val="196BAC"/>
      <w:sz w:val="72"/>
      <w:szCs w:val="72"/>
    </w:rPr>
  </w:style>
  <w:style w:type="paragraph" w:styleId="Heading2">
    <w:name w:val="heading 2"/>
    <w:basedOn w:val="Normal"/>
    <w:next w:val="Normal"/>
    <w:link w:val="Heading2Char"/>
    <w:autoRedefine/>
    <w:qFormat/>
    <w:rsid w:val="005E3190"/>
    <w:pPr>
      <w:tabs>
        <w:tab w:val="clear" w:pos="-3060"/>
        <w:tab w:val="clear" w:pos="-2340"/>
        <w:tab w:val="clear" w:pos="6300"/>
        <w:tab w:val="left" w:pos="993"/>
      </w:tabs>
      <w:suppressAutoHyphens w:val="0"/>
      <w:spacing w:before="240"/>
      <w:ind w:left="-142"/>
      <w:outlineLvl w:val="1"/>
    </w:pPr>
    <w:rPr>
      <w:b/>
      <w:bCs/>
      <w:color w:val="007D8B"/>
      <w:kern w:val="32"/>
      <w:sz w:val="40"/>
      <w:szCs w:val="44"/>
    </w:rPr>
  </w:style>
  <w:style w:type="paragraph" w:styleId="Heading3">
    <w:name w:val="heading 3"/>
    <w:next w:val="Normal"/>
    <w:link w:val="Heading3Char"/>
    <w:autoRedefine/>
    <w:qFormat/>
    <w:rsid w:val="00AC440B"/>
    <w:pPr>
      <w:spacing w:before="60" w:after="60" w:line="240" w:lineRule="auto"/>
      <w:outlineLvl w:val="2"/>
    </w:pPr>
    <w:rPr>
      <w:rFonts w:ascii="Arial Nova" w:eastAsiaTheme="majorEastAsia" w:hAnsi="Arial Nova" w:cs="Arial"/>
      <w:color w:val="3B3838" w:themeColor="background2" w:themeShade="40"/>
      <w:sz w:val="28"/>
      <w:szCs w:val="28"/>
      <w:lang w:eastAsia="en-AU"/>
    </w:rPr>
  </w:style>
  <w:style w:type="paragraph" w:styleId="Heading4">
    <w:name w:val="heading 4"/>
    <w:next w:val="Normal"/>
    <w:link w:val="Heading4Char"/>
    <w:autoRedefine/>
    <w:qFormat/>
    <w:rsid w:val="00BD2467"/>
    <w:pPr>
      <w:spacing w:before="360" w:after="120" w:line="240" w:lineRule="auto"/>
      <w:outlineLvl w:val="3"/>
    </w:pPr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paragraph" w:styleId="Heading5">
    <w:name w:val="heading 5"/>
    <w:next w:val="Normal"/>
    <w:link w:val="Heading5Char"/>
    <w:rsid w:val="00C10F9C"/>
    <w:pPr>
      <w:spacing w:before="120" w:after="60" w:line="240" w:lineRule="auto"/>
      <w:outlineLvl w:val="4"/>
    </w:pPr>
    <w:rPr>
      <w:rFonts w:ascii="Arial" w:eastAsiaTheme="majorEastAsia" w:hAnsi="Arial" w:cs="Arial"/>
      <w:b/>
      <w:color w:val="000000" w:themeColor="text1"/>
      <w:lang w:eastAsia="en-AU"/>
    </w:rPr>
  </w:style>
  <w:style w:type="paragraph" w:styleId="Heading6">
    <w:name w:val="heading 6"/>
    <w:basedOn w:val="Normal"/>
    <w:next w:val="Normal"/>
    <w:link w:val="Heading6Char"/>
    <w:rsid w:val="00D60E63"/>
    <w:pPr>
      <w:numPr>
        <w:ilvl w:val="5"/>
        <w:numId w:val="2"/>
      </w:numPr>
      <w:spacing w:before="240"/>
      <w:outlineLvl w:val="5"/>
    </w:pPr>
    <w:rPr>
      <w:i/>
      <w:szCs w:val="20"/>
    </w:rPr>
  </w:style>
  <w:style w:type="paragraph" w:styleId="Heading7">
    <w:name w:val="heading 7"/>
    <w:basedOn w:val="Normal"/>
    <w:next w:val="Normal"/>
    <w:link w:val="Heading7Char"/>
    <w:rsid w:val="00D60E63"/>
    <w:pPr>
      <w:numPr>
        <w:ilvl w:val="6"/>
        <w:numId w:val="2"/>
      </w:numPr>
      <w:spacing w:before="24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D60E63"/>
    <w:pPr>
      <w:numPr>
        <w:ilvl w:val="7"/>
        <w:numId w:val="2"/>
      </w:numPr>
      <w:spacing w:before="240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D60E63"/>
    <w:pPr>
      <w:numPr>
        <w:ilvl w:val="8"/>
        <w:numId w:val="2"/>
      </w:numPr>
      <w:spacing w:before="240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22577"/>
    <w:pPr>
      <w:spacing w:after="200"/>
    </w:pPr>
    <w:rPr>
      <w:i/>
      <w:i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C3FC4"/>
    <w:pPr>
      <w:spacing w:after="240"/>
      <w:outlineLvl w:val="0"/>
    </w:pPr>
    <w:rPr>
      <w:b/>
      <w:color w:val="FFFFFF" w:themeColor="background1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C3FC4"/>
    <w:rPr>
      <w:rFonts w:ascii="Arial" w:eastAsia="Times New Roman" w:hAnsi="Arial" w:cs="Arial"/>
      <w:b/>
      <w:color w:val="FFFFFF" w:themeColor="background1"/>
      <w:sz w:val="28"/>
      <w:szCs w:val="28"/>
      <w:lang w:eastAsia="en-AU"/>
    </w:rPr>
  </w:style>
  <w:style w:type="paragraph" w:styleId="Header">
    <w:name w:val="header"/>
    <w:basedOn w:val="Normal"/>
    <w:link w:val="Head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F47657"/>
  </w:style>
  <w:style w:type="paragraph" w:customStyle="1" w:styleId="TableText">
    <w:name w:val="Table Text"/>
    <w:basedOn w:val="Normal"/>
    <w:link w:val="TableTextChar"/>
    <w:rsid w:val="00F47657"/>
    <w:pPr>
      <w:spacing w:before="40" w:after="40"/>
    </w:pPr>
    <w:rPr>
      <w:rFonts w:ascii="Verdana" w:hAnsi="Verdana"/>
      <w:sz w:val="17"/>
    </w:rPr>
  </w:style>
  <w:style w:type="character" w:customStyle="1" w:styleId="TableTextChar">
    <w:name w:val="Table Text Char"/>
    <w:link w:val="TableText"/>
    <w:rsid w:val="00F47657"/>
    <w:rPr>
      <w:rFonts w:ascii="Verdana" w:eastAsia="Times New Roman" w:hAnsi="Verdana" w:cs="Arial"/>
      <w:sz w:val="17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CD7062"/>
    <w:rPr>
      <w:rFonts w:ascii="Arial" w:eastAsia="Times New Roman" w:hAnsi="Arial" w:cs="Arial"/>
      <w:b/>
      <w:color w:val="196BAC"/>
      <w:sz w:val="72"/>
      <w:szCs w:val="72"/>
      <w:lang w:eastAsia="en-AU"/>
    </w:rPr>
  </w:style>
  <w:style w:type="character" w:customStyle="1" w:styleId="Heading2Char">
    <w:name w:val="Heading 2 Char"/>
    <w:basedOn w:val="DefaultParagraphFont"/>
    <w:link w:val="Heading2"/>
    <w:rsid w:val="005E3190"/>
    <w:rPr>
      <w:rFonts w:ascii="Arial" w:eastAsia="Times New Roman" w:hAnsi="Arial" w:cs="Arial"/>
      <w:b/>
      <w:bCs/>
      <w:color w:val="007D8B"/>
      <w:kern w:val="32"/>
      <w:sz w:val="40"/>
      <w:szCs w:val="44"/>
      <w:lang w:eastAsia="en-AU"/>
    </w:rPr>
  </w:style>
  <w:style w:type="character" w:customStyle="1" w:styleId="Heading3Char">
    <w:name w:val="Heading 3 Char"/>
    <w:basedOn w:val="DefaultParagraphFont"/>
    <w:link w:val="Heading3"/>
    <w:rsid w:val="00AC440B"/>
    <w:rPr>
      <w:rFonts w:ascii="Arial Nova" w:eastAsiaTheme="majorEastAsia" w:hAnsi="Arial Nova" w:cs="Arial"/>
      <w:color w:val="3B3838" w:themeColor="background2" w:themeShade="40"/>
      <w:sz w:val="28"/>
      <w:szCs w:val="28"/>
      <w:lang w:eastAsia="en-AU"/>
    </w:rPr>
  </w:style>
  <w:style w:type="character" w:customStyle="1" w:styleId="Heading4Char">
    <w:name w:val="Heading 4 Char"/>
    <w:basedOn w:val="DefaultParagraphFont"/>
    <w:link w:val="Heading4"/>
    <w:rsid w:val="00BD2467"/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rsid w:val="00C10F9C"/>
    <w:rPr>
      <w:rFonts w:ascii="Arial" w:eastAsiaTheme="majorEastAsia" w:hAnsi="Arial" w:cs="Arial"/>
      <w:b/>
      <w:color w:val="000000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rsid w:val="00D60E63"/>
    <w:rPr>
      <w:rFonts w:ascii="Arial" w:eastAsia="Times New Roman" w:hAnsi="Arial" w:cs="Arial"/>
      <w:i/>
      <w:noProof/>
      <w:color w:val="000000" w:themeColor="text1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rsid w:val="00D60E63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character" w:customStyle="1" w:styleId="Heading8Char">
    <w:name w:val="Heading 8 Char"/>
    <w:basedOn w:val="DefaultParagraphFont"/>
    <w:link w:val="Heading8"/>
    <w:rsid w:val="00D60E63"/>
    <w:rPr>
      <w:rFonts w:ascii="Arial" w:eastAsia="Times New Roman" w:hAnsi="Arial" w:cs="Arial"/>
      <w:i/>
      <w:noProof/>
      <w:color w:val="000000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rsid w:val="00D60E63"/>
    <w:rPr>
      <w:rFonts w:ascii="Arial" w:eastAsia="Times New Roman" w:hAnsi="Arial" w:cs="Arial"/>
      <w:i/>
      <w:noProof/>
      <w:color w:val="000000" w:themeColor="text1"/>
      <w:sz w:val="18"/>
      <w:szCs w:val="20"/>
      <w:lang w:eastAsia="en-AU"/>
    </w:rPr>
  </w:style>
  <w:style w:type="numbering" w:customStyle="1" w:styleId="StyleHeading110ptGray-50">
    <w:name w:val="Style Heading 1 + 10 pt Gray-50%"/>
    <w:basedOn w:val="NoList"/>
    <w:rsid w:val="007D72D9"/>
    <w:pPr>
      <w:numPr>
        <w:numId w:val="3"/>
      </w:numPr>
    </w:pPr>
  </w:style>
  <w:style w:type="table" w:styleId="TableGrid">
    <w:name w:val="Table Grid"/>
    <w:basedOn w:val="TableNormal"/>
    <w:uiPriority w:val="39"/>
    <w:rsid w:val="001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752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F4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B2"/>
    <w:rPr>
      <w:rFonts w:ascii="Lucida Grande" w:eastAsia="Times New Roman" w:hAnsi="Lucida Grande" w:cs="Lucida Grande"/>
      <w:sz w:val="18"/>
      <w:szCs w:val="18"/>
      <w:lang w:eastAsia="en-AU"/>
    </w:rPr>
  </w:style>
  <w:style w:type="character" w:styleId="BookTitle">
    <w:name w:val="Book Title"/>
    <w:basedOn w:val="DefaultParagraphFont"/>
    <w:uiPriority w:val="33"/>
    <w:rsid w:val="00972B8F"/>
    <w:rPr>
      <w:b/>
      <w:bCs/>
      <w:smallCaps/>
      <w:spacing w:val="5"/>
    </w:rPr>
  </w:style>
  <w:style w:type="paragraph" w:customStyle="1" w:styleId="BULLETS">
    <w:name w:val="BULLETS"/>
    <w:basedOn w:val="Normal"/>
    <w:link w:val="BULLETSChar"/>
    <w:rsid w:val="00D341F7"/>
    <w:pPr>
      <w:numPr>
        <w:numId w:val="1"/>
      </w:numPr>
      <w:spacing w:before="40" w:after="80"/>
    </w:pPr>
  </w:style>
  <w:style w:type="character" w:customStyle="1" w:styleId="BULLETSChar">
    <w:name w:val="BULLETS Char"/>
    <w:basedOn w:val="DefaultParagraphFont"/>
    <w:link w:val="BULLETS"/>
    <w:rsid w:val="00D341F7"/>
    <w:rPr>
      <w:rFonts w:ascii="Arial" w:eastAsia="Times New Roman" w:hAnsi="Arial" w:cs="Arial"/>
      <w:noProof/>
      <w:color w:val="000000" w:themeColor="text1"/>
      <w:lang w:eastAsia="en-AU"/>
    </w:rPr>
  </w:style>
  <w:style w:type="paragraph" w:customStyle="1" w:styleId="TABLENORMAL0">
    <w:name w:val="TABLE NORMAL"/>
    <w:basedOn w:val="Normal"/>
    <w:qFormat/>
    <w:rsid w:val="003C3FC4"/>
  </w:style>
  <w:style w:type="paragraph" w:customStyle="1" w:styleId="TABLEBULLETS">
    <w:name w:val="TABLE BULLETS"/>
    <w:basedOn w:val="Normal"/>
    <w:qFormat/>
    <w:rsid w:val="00D341F7"/>
    <w:pPr>
      <w:tabs>
        <w:tab w:val="num" w:pos="360"/>
      </w:tabs>
      <w:spacing w:after="0"/>
      <w:ind w:left="357" w:hanging="357"/>
    </w:pPr>
  </w:style>
  <w:style w:type="paragraph" w:customStyle="1" w:styleId="TABLEHEADING">
    <w:name w:val="TABLE HEADING"/>
    <w:basedOn w:val="Normal"/>
    <w:qFormat/>
    <w:rsid w:val="003C3FC4"/>
    <w:rPr>
      <w:bCs/>
      <w:color w:val="F2F2F2" w:themeColor="background1" w:themeShade="F2"/>
    </w:rPr>
  </w:style>
  <w:style w:type="paragraph" w:styleId="EndnoteText">
    <w:name w:val="endnote text"/>
    <w:basedOn w:val="Normal"/>
    <w:link w:val="EndnoteTextChar"/>
    <w:uiPriority w:val="99"/>
    <w:unhideWhenUsed/>
    <w:rsid w:val="008019B6"/>
    <w:pPr>
      <w:tabs>
        <w:tab w:val="clear" w:pos="-3060"/>
        <w:tab w:val="clear" w:pos="-2340"/>
        <w:tab w:val="clear" w:pos="6300"/>
      </w:tabs>
      <w:suppressAutoHyphens w:val="0"/>
      <w:spacing w:before="120" w:after="0" w:line="276" w:lineRule="auto"/>
    </w:pPr>
    <w:rPr>
      <w:rFonts w:ascii="Gill Sans MT" w:eastAsiaTheme="minorHAnsi" w:hAnsi="Gill Sans MT" w:cstheme="minorBidi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019B6"/>
    <w:rPr>
      <w:rFonts w:ascii="Gill Sans MT" w:hAnsi="Gill Sans MT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8019B6"/>
    <w:rPr>
      <w:vertAlign w:val="superscript"/>
    </w:rPr>
  </w:style>
  <w:style w:type="paragraph" w:customStyle="1" w:styleId="TableandFigureHeading">
    <w:name w:val="Table and Figure Heading"/>
    <w:basedOn w:val="Normal"/>
    <w:qFormat/>
    <w:rsid w:val="00544371"/>
    <w:pPr>
      <w:tabs>
        <w:tab w:val="clear" w:pos="-3060"/>
        <w:tab w:val="clear" w:pos="-2340"/>
        <w:tab w:val="clear" w:pos="6300"/>
      </w:tabs>
      <w:suppressAutoHyphens w:val="0"/>
      <w:spacing w:before="120" w:line="276" w:lineRule="auto"/>
    </w:pPr>
    <w:rPr>
      <w:rFonts w:eastAsiaTheme="minorHAnsi" w:cstheme="minorBidi"/>
      <w:b/>
      <w:color w:val="FFFFFF" w:themeColor="background1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5061E"/>
    <w:rPr>
      <w:rFonts w:ascii="Arial" w:eastAsia="Times New Roman" w:hAnsi="Arial" w:cs="Arial"/>
      <w:noProof/>
      <w:color w:val="000000" w:themeColor="text1"/>
      <w:lang w:eastAsia="en-AU"/>
    </w:rPr>
  </w:style>
  <w:style w:type="paragraph" w:styleId="NoSpacing">
    <w:name w:val="No Spacing"/>
    <w:autoRedefine/>
    <w:uiPriority w:val="1"/>
    <w:rsid w:val="00C10F9C"/>
    <w:pPr>
      <w:numPr>
        <w:numId w:val="4"/>
      </w:numPr>
      <w:spacing w:after="0" w:line="24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79D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79D2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879D2"/>
    <w:rPr>
      <w:vertAlign w:val="superscript"/>
    </w:rPr>
  </w:style>
  <w:style w:type="table" w:styleId="TableGridLight">
    <w:name w:val="Grid Table Light"/>
    <w:basedOn w:val="TableNormal"/>
    <w:uiPriority w:val="40"/>
    <w:rsid w:val="00EA6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2"/>
    <w:next w:val="Normal"/>
    <w:uiPriority w:val="39"/>
    <w:unhideWhenUsed/>
    <w:rsid w:val="00352C8A"/>
    <w:rPr>
      <w:rFonts w:eastAsiaTheme="majorEastAsia"/>
    </w:rPr>
  </w:style>
  <w:style w:type="paragraph" w:styleId="TOC1">
    <w:name w:val="toc 1"/>
    <w:basedOn w:val="TOC2"/>
    <w:next w:val="Normal"/>
    <w:autoRedefine/>
    <w:uiPriority w:val="39"/>
    <w:unhideWhenUsed/>
    <w:rsid w:val="00352C8A"/>
    <w:pPr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352C8A"/>
    <w:pPr>
      <w:tabs>
        <w:tab w:val="clear" w:pos="-3060"/>
        <w:tab w:val="clear" w:pos="-2340"/>
        <w:tab w:val="clear" w:pos="6300"/>
        <w:tab w:val="right" w:leader="dot" w:pos="9628"/>
      </w:tabs>
      <w:spacing w:after="100"/>
      <w:ind w:left="44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95F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5F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5F79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F79"/>
    <w:rPr>
      <w:rFonts w:ascii="Arial" w:eastAsia="Times New Roman" w:hAnsi="Arial" w:cs="Arial"/>
      <w:b/>
      <w:bCs/>
      <w:noProof/>
      <w:color w:val="000000" w:themeColor="text1"/>
      <w:sz w:val="20"/>
      <w:szCs w:val="20"/>
      <w:lang w:eastAsia="en-AU"/>
    </w:rPr>
  </w:style>
  <w:style w:type="paragraph" w:customStyle="1" w:styleId="NormalBullets">
    <w:name w:val="Normal Bullets"/>
    <w:basedOn w:val="Normal"/>
    <w:link w:val="NormalBulletsChar"/>
    <w:qFormat/>
    <w:rsid w:val="00B34CE2"/>
    <w:pPr>
      <w:numPr>
        <w:numId w:val="5"/>
      </w:numPr>
      <w:tabs>
        <w:tab w:val="clear" w:pos="-3060"/>
        <w:tab w:val="clear" w:pos="-2340"/>
        <w:tab w:val="clear" w:pos="6300"/>
        <w:tab w:val="right" w:pos="8931"/>
      </w:tabs>
      <w:suppressAutoHyphens w:val="0"/>
    </w:pPr>
    <w:rPr>
      <w:rFonts w:eastAsia="Calibri"/>
      <w:color w:val="auto"/>
      <w:szCs w:val="24"/>
      <w:lang w:eastAsia="en-US"/>
    </w:rPr>
  </w:style>
  <w:style w:type="character" w:customStyle="1" w:styleId="NormalBulletsChar">
    <w:name w:val="Normal Bullets Char"/>
    <w:basedOn w:val="DefaultParagraphFont"/>
    <w:link w:val="NormalBullets"/>
    <w:rsid w:val="00B34CE2"/>
    <w:rPr>
      <w:rFonts w:ascii="Arial" w:eastAsia="Calibri" w:hAnsi="Arial" w:cs="Arial"/>
      <w:szCs w:val="24"/>
    </w:rPr>
  </w:style>
  <w:style w:type="paragraph" w:customStyle="1" w:styleId="Title2">
    <w:name w:val="Title 2"/>
    <w:basedOn w:val="Normal"/>
    <w:link w:val="Title2Char"/>
    <w:qFormat/>
    <w:rsid w:val="00C10F9C"/>
    <w:pPr>
      <w:outlineLvl w:val="1"/>
    </w:pPr>
    <w:rPr>
      <w:sz w:val="40"/>
      <w:szCs w:val="40"/>
    </w:rPr>
  </w:style>
  <w:style w:type="character" w:customStyle="1" w:styleId="Title2Char">
    <w:name w:val="Title 2 Char"/>
    <w:basedOn w:val="DefaultParagraphFont"/>
    <w:link w:val="Title2"/>
    <w:rsid w:val="00C10F9C"/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paragraph" w:styleId="Subtitle">
    <w:name w:val="Subtitle"/>
    <w:next w:val="Normal"/>
    <w:link w:val="SubtitleChar"/>
    <w:uiPriority w:val="11"/>
    <w:qFormat/>
    <w:rsid w:val="006C7F94"/>
    <w:pPr>
      <w:spacing w:after="120" w:line="240" w:lineRule="auto"/>
    </w:pPr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6C7F94"/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table" w:styleId="ListTable2-Accent4">
    <w:name w:val="List Table 2 Accent 4"/>
    <w:basedOn w:val="TableNormal"/>
    <w:uiPriority w:val="47"/>
    <w:rsid w:val="00370D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16FC4"/>
    <w:pPr>
      <w:tabs>
        <w:tab w:val="clear" w:pos="-3060"/>
        <w:tab w:val="clear" w:pos="-2340"/>
        <w:tab w:val="clear" w:pos="6300"/>
      </w:tabs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Governancedetail">
    <w:name w:val="Governance detail"/>
    <w:basedOn w:val="Normal"/>
    <w:link w:val="GovernancedetailChar"/>
    <w:qFormat/>
    <w:rsid w:val="00352C8A"/>
    <w:pPr>
      <w:pBdr>
        <w:top w:val="single" w:sz="4" w:space="1" w:color="auto"/>
      </w:pBdr>
      <w:spacing w:before="120"/>
      <w:ind w:right="707"/>
    </w:pPr>
    <w:rPr>
      <w:b/>
      <w:szCs w:val="28"/>
    </w:rPr>
  </w:style>
  <w:style w:type="character" w:customStyle="1" w:styleId="GovernancedetailChar">
    <w:name w:val="Governance detail Char"/>
    <w:basedOn w:val="Heading4Char"/>
    <w:link w:val="Governancedetail"/>
    <w:rsid w:val="00352C8A"/>
    <w:rPr>
      <w:rFonts w:ascii="Arial" w:eastAsia="Times New Roman" w:hAnsi="Arial" w:cs="Arial"/>
      <w:b/>
      <w:color w:val="000000" w:themeColor="text1"/>
      <w:sz w:val="24"/>
      <w:szCs w:val="28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733DC"/>
    <w:rPr>
      <w:color w:val="808080"/>
      <w:shd w:val="clear" w:color="auto" w:fill="E6E6E6"/>
    </w:rPr>
  </w:style>
  <w:style w:type="table" w:styleId="ListTable2-Accent5">
    <w:name w:val="List Table 2 Accent 5"/>
    <w:basedOn w:val="TableNormal"/>
    <w:uiPriority w:val="47"/>
    <w:rsid w:val="004A617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">
    <w:name w:val="List Table 2 - Accent 51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">
    <w:name w:val="List Table 2 - Accent 52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82698D"/>
    <w:pPr>
      <w:tabs>
        <w:tab w:val="clear" w:pos="-3060"/>
        <w:tab w:val="clear" w:pos="-2340"/>
        <w:tab w:val="clear" w:pos="6300"/>
      </w:tabs>
    </w:pPr>
    <w:rPr>
      <w:b/>
      <w:bCs/>
    </w:rPr>
  </w:style>
  <w:style w:type="table" w:customStyle="1" w:styleId="ListTable2-Accent511">
    <w:name w:val="List Table 2 - Accent 51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1">
    <w:name w:val="List Table 2 - Accent 52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2">
    <w:name w:val="List Table 2 - Accent 512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3">
    <w:name w:val="List Table 2 - Accent 53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BasicParagraph">
    <w:name w:val="[Basic Paragraph]"/>
    <w:basedOn w:val="Normal"/>
    <w:uiPriority w:val="99"/>
    <w:rsid w:val="005E5326"/>
    <w:pPr>
      <w:tabs>
        <w:tab w:val="clear" w:pos="-3060"/>
        <w:tab w:val="clear" w:pos="-2340"/>
        <w:tab w:val="clear" w:pos="6300"/>
      </w:tabs>
      <w:suppressAutoHyphens w:val="0"/>
      <w:autoSpaceDE w:val="0"/>
      <w:autoSpaceDN w:val="0"/>
      <w:adjustRightInd w:val="0"/>
      <w:spacing w:after="0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 w:eastAsia="en-US"/>
    </w:rPr>
  </w:style>
  <w:style w:type="paragraph" w:customStyle="1" w:styleId="ReportHeadings">
    <w:name w:val="Report Headings"/>
    <w:basedOn w:val="Heading1"/>
    <w:link w:val="ReportHeadingsChar"/>
    <w:qFormat/>
    <w:rsid w:val="00CD7062"/>
    <w:rPr>
      <w:sz w:val="40"/>
    </w:rPr>
  </w:style>
  <w:style w:type="table" w:customStyle="1" w:styleId="TableGridLight1">
    <w:name w:val="Table Grid Light1"/>
    <w:basedOn w:val="TableNormal"/>
    <w:next w:val="TableGridLight"/>
    <w:uiPriority w:val="40"/>
    <w:rsid w:val="00AD028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ReportHeadingsChar">
    <w:name w:val="Report Headings Char"/>
    <w:basedOn w:val="Heading1Char"/>
    <w:link w:val="ReportHeadings"/>
    <w:rsid w:val="00CD7062"/>
    <w:rPr>
      <w:rFonts w:ascii="Arial" w:eastAsia="Times New Roman" w:hAnsi="Arial" w:cs="Arial"/>
      <w:b/>
      <w:color w:val="196BAC"/>
      <w:sz w:val="40"/>
      <w:szCs w:val="72"/>
      <w:lang w:eastAsia="en-AU"/>
    </w:rPr>
  </w:style>
  <w:style w:type="table" w:customStyle="1" w:styleId="TableGridLight2">
    <w:name w:val="Table Grid Light2"/>
    <w:basedOn w:val="TableNormal"/>
    <w:next w:val="TableGridLight"/>
    <w:uiPriority w:val="40"/>
    <w:rsid w:val="009B6E08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T1TableStyle">
    <w:name w:val="T1TableStyle"/>
    <w:rsid w:val="00223B2E"/>
    <w:pPr>
      <w:spacing w:after="0" w:line="240" w:lineRule="auto"/>
    </w:pPr>
    <w:rPr>
      <w:rFonts w:ascii="Calibri" w:eastAsia="Calibri" w:hAnsi="Calibri" w:cs="Times New Roman"/>
      <w:lang w:eastAsia="en-AU"/>
    </w:rPr>
  </w:style>
  <w:style w:type="table" w:customStyle="1" w:styleId="TableGridLight3">
    <w:name w:val="Table Grid Light3"/>
    <w:basedOn w:val="TableNormal"/>
    <w:next w:val="TableGridLight"/>
    <w:uiPriority w:val="40"/>
    <w:rsid w:val="00223B2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Heading0">
    <w:name w:val="Table Heading"/>
    <w:basedOn w:val="Normal"/>
    <w:qFormat/>
    <w:rsid w:val="003925CB"/>
    <w:pPr>
      <w:tabs>
        <w:tab w:val="clear" w:pos="-3060"/>
        <w:tab w:val="clear" w:pos="-2340"/>
        <w:tab w:val="clear" w:pos="6300"/>
      </w:tabs>
      <w:suppressAutoHyphens w:val="0"/>
      <w:jc w:val="center"/>
    </w:pPr>
    <w:rPr>
      <w:rFonts w:asciiTheme="minorHAnsi" w:eastAsiaTheme="minorHAnsi" w:hAnsiTheme="minorHAnsi" w:cstheme="minorBidi"/>
      <w:color w:val="FFFFFF" w:themeColor="background1"/>
      <w:sz w:val="32"/>
      <w:szCs w:val="32"/>
      <w:lang w:eastAsia="en-US"/>
    </w:rPr>
  </w:style>
  <w:style w:type="paragraph" w:customStyle="1" w:styleId="TableSub-heading">
    <w:name w:val="Table Sub-heading"/>
    <w:basedOn w:val="Normal"/>
    <w:qFormat/>
    <w:rsid w:val="00FA2967"/>
    <w:rPr>
      <w:b/>
      <w:sz w:val="28"/>
    </w:rPr>
  </w:style>
  <w:style w:type="paragraph" w:customStyle="1" w:styleId="TableMAINHeading">
    <w:name w:val="Table MAIN Heading"/>
    <w:basedOn w:val="Normal"/>
    <w:qFormat/>
    <w:rsid w:val="008A21EF"/>
    <w:pPr>
      <w:tabs>
        <w:tab w:val="clear" w:pos="-3060"/>
        <w:tab w:val="clear" w:pos="-2340"/>
        <w:tab w:val="clear" w:pos="6300"/>
      </w:tabs>
      <w:suppressAutoHyphens w:val="0"/>
      <w:spacing w:before="240"/>
    </w:pPr>
    <w:rPr>
      <w:rFonts w:asciiTheme="minorHAnsi" w:eastAsiaTheme="minorHAnsi" w:hAnsiTheme="minorHAnsi" w:cstheme="minorBidi"/>
      <w:b/>
      <w:bCs/>
      <w:color w:val="auto"/>
      <w:sz w:val="32"/>
      <w:szCs w:val="32"/>
      <w:lang w:eastAsia="en-US"/>
    </w:rPr>
  </w:style>
  <w:style w:type="paragraph" w:customStyle="1" w:styleId="TableSectionHeading">
    <w:name w:val="Table Section Heading"/>
    <w:basedOn w:val="Normal"/>
    <w:qFormat/>
    <w:rsid w:val="00387D0A"/>
    <w:rPr>
      <w:b/>
      <w:bCs/>
      <w:color w:val="auto"/>
      <w:sz w:val="24"/>
      <w:szCs w:val="24"/>
    </w:rPr>
  </w:style>
  <w:style w:type="character" w:styleId="IntenseEmphasis">
    <w:name w:val="Intense Emphasis"/>
    <w:basedOn w:val="DefaultParagraphFont"/>
    <w:uiPriority w:val="21"/>
    <w:rsid w:val="00C039FA"/>
    <w:rPr>
      <w:i/>
      <w:iCs/>
      <w:color w:val="5B9BD5" w:themeColor="accent1"/>
    </w:rPr>
  </w:style>
  <w:style w:type="character" w:customStyle="1" w:styleId="normaltextrun">
    <w:name w:val="normaltextrun"/>
    <w:basedOn w:val="DefaultParagraphFont"/>
    <w:rsid w:val="00B23AC0"/>
  </w:style>
  <w:style w:type="character" w:customStyle="1" w:styleId="eop">
    <w:name w:val="eop"/>
    <w:basedOn w:val="DefaultParagraphFont"/>
    <w:rsid w:val="00B23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1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3E6"/>
                        <w:left w:val="single" w:sz="6" w:space="0" w:color="E1E3E6"/>
                        <w:bottom w:val="single" w:sz="6" w:space="0" w:color="E1E3E6"/>
                        <w:right w:val="single" w:sz="6" w:space="0" w:color="E1E3E6"/>
                      </w:divBdr>
                      <w:divsChild>
                        <w:div w:id="29380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83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0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5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0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6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pp.t1cloud.com/T1Default/CiAnywhere/Web/COPP/LogOn/PRONLINESERVIC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\Downloads\HelpCard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6257D4A9E49498EF129CD344F14FE" ma:contentTypeVersion="4" ma:contentTypeDescription="Create a new document." ma:contentTypeScope="" ma:versionID="dc5d20f73fa184c2de45d965efe25530">
  <xsd:schema xmlns:xsd="http://www.w3.org/2001/XMLSchema" xmlns:xs="http://www.w3.org/2001/XMLSchema" xmlns:p="http://schemas.microsoft.com/office/2006/metadata/properties" xmlns:ns2="1ba13223-5423-4fe6-a0ba-c8fc67ca04db" targetNamespace="http://schemas.microsoft.com/office/2006/metadata/properties" ma:root="true" ma:fieldsID="e1eecbdd7af3933ffa9007e93528c68f" ns2:_="">
    <xsd:import namespace="1ba13223-5423-4fe6-a0ba-c8fc67ca0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13223-5423-4fe6-a0ba-c8fc67ca04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BC824-2D99-4C44-B6A2-DB9F01460A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44C49C-B662-4921-9A7C-C7F8EACAF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a13223-5423-4fe6-a0ba-c8fc67ca0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DF4E33-C54A-4A0A-8A0F-D0FFD56992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99FD63-7529-41ED-9116-D4AFE0F8E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HelpCard Template (1).dotx</Template>
  <TotalTime>0</TotalTime>
  <Pages>8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 Place/Precinct/Management Plan Name</vt:lpstr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 Place/Precinct/Management Plan Name</dc:title>
  <dc:subject/>
  <dc:creator/>
  <cp:keywords/>
  <dc:description/>
  <cp:lastModifiedBy/>
  <cp:revision>1</cp:revision>
  <dcterms:created xsi:type="dcterms:W3CDTF">2021-09-07T03:11:00Z</dcterms:created>
  <dcterms:modified xsi:type="dcterms:W3CDTF">2021-09-07T03:11:00Z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0x010100FAD6257D4A9E49498EF129CD344F14FE</vt:lpwstr>
  </property>
</Properties>
</file>